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16A" w:rsidRDefault="0030016A" w:rsidP="0077508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14.03.2019г.№14-П</w:t>
      </w:r>
    </w:p>
    <w:p w:rsidR="0030016A" w:rsidRDefault="0030016A" w:rsidP="0077508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0016A" w:rsidRDefault="0030016A" w:rsidP="0077508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30016A" w:rsidRDefault="0030016A" w:rsidP="0077508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30016A" w:rsidRDefault="0030016A" w:rsidP="0077508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«ЗАБИТУЙ»</w:t>
      </w:r>
    </w:p>
    <w:p w:rsidR="0030016A" w:rsidRDefault="0030016A" w:rsidP="00AE03D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30016A" w:rsidRDefault="0030016A" w:rsidP="00AE03D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30016A" w:rsidRDefault="0030016A" w:rsidP="00AE03DC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</w:rPr>
      </w:pPr>
    </w:p>
    <w:p w:rsidR="0030016A" w:rsidRDefault="0030016A" w:rsidP="00AE03DC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ОБ УТВЕРЖДЕНИИ СХЕМЫ РАЗМЕЩЕНИЯ</w:t>
      </w:r>
      <w:r>
        <w:rPr>
          <w:rFonts w:ascii="Arial" w:hAnsi="Arial" w:cs="Arial"/>
          <w:b/>
          <w:bCs/>
          <w:sz w:val="32"/>
          <w:szCs w:val="32"/>
        </w:rPr>
        <w:t xml:space="preserve"> МЕСТ (ПЛОЩАДОК) НАКОПЛЕНИЯ ТВЕРДЫХ КОММУНАЛЬНЫХ ОТХОДОВ НА ТЕРРИТОРИИ МУНИЦИПАЛЬНОГО ОБРАЗОВАНИЯ «ЗАБИТУЙ»</w:t>
      </w:r>
    </w:p>
    <w:p w:rsidR="0030016A" w:rsidRPr="00AE03DC" w:rsidRDefault="0030016A" w:rsidP="00AE03DC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30016A" w:rsidRDefault="0030016A" w:rsidP="00AE03DC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shd w:val="clear" w:color="auto" w:fill="F1F1F1"/>
        </w:rPr>
      </w:pPr>
      <w:r>
        <w:rPr>
          <w:rFonts w:ascii="Arial" w:hAnsi="Arial" w:cs="Arial"/>
          <w:sz w:val="24"/>
          <w:szCs w:val="24"/>
        </w:rPr>
        <w:t>В соответствии с Федеральным законом от 31.12.2017 №503-ФЗ «О внесении изменений в Федеральный закон «Об отходах производства и потребления» и отдельные законодательные акты Российской Федерации», со ст.8 Федерального закона от 24.06.1998 года №89-ФЗ «Об отходах производства и потребления», с Постановлением Правительства РФ от 31.08.2018 года №1039 «Об утверждении Правил обустройства мест (площадок) накопления твердых коммунальных отходов и ведения их реестра», с Постановлением Правительства РФ от 15.09.2018 №1094 «О внесении изменений в некоторые акты Правительства Российской Федерации», с Федеральными законами от 06.10.2003 №131-ФЗ «Об общих принципах организации местного самоуправления в Российской Федерации» руководствуясь Уставом муниципального образования «Забитуй»</w:t>
      </w:r>
      <w:r>
        <w:rPr>
          <w:rFonts w:ascii="Arial" w:hAnsi="Arial" w:cs="Arial"/>
          <w:color w:val="000000"/>
          <w:sz w:val="24"/>
          <w:szCs w:val="24"/>
        </w:rPr>
        <w:t>, администрация муниципального образования «Забитуй»</w:t>
      </w:r>
    </w:p>
    <w:p w:rsidR="0030016A" w:rsidRDefault="0030016A" w:rsidP="0077508F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1F1F1"/>
        </w:rPr>
      </w:pPr>
    </w:p>
    <w:p w:rsidR="0030016A" w:rsidRPr="000F5AB5" w:rsidRDefault="0030016A" w:rsidP="0077508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0F5AB5">
        <w:rPr>
          <w:rFonts w:ascii="Arial" w:hAnsi="Arial" w:cs="Arial"/>
          <w:b/>
          <w:bCs/>
          <w:sz w:val="30"/>
          <w:szCs w:val="30"/>
        </w:rPr>
        <w:t>ПОСТАНОВЛЯЕТ:</w:t>
      </w:r>
    </w:p>
    <w:p w:rsidR="0030016A" w:rsidRPr="002971B9" w:rsidRDefault="0030016A" w:rsidP="0077508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0016A" w:rsidRPr="007F39EF" w:rsidRDefault="0030016A" w:rsidP="00BB7057">
      <w:pPr>
        <w:pStyle w:val="ListParagraph"/>
        <w:spacing w:after="0" w:line="240" w:lineRule="auto"/>
        <w:ind w:left="0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Pr="007F39EF">
        <w:rPr>
          <w:rFonts w:ascii="Arial" w:hAnsi="Arial" w:cs="Arial"/>
          <w:sz w:val="24"/>
          <w:szCs w:val="24"/>
        </w:rPr>
        <w:t>Утвердить схем</w:t>
      </w:r>
      <w:r>
        <w:rPr>
          <w:rFonts w:ascii="Arial" w:hAnsi="Arial" w:cs="Arial"/>
          <w:sz w:val="24"/>
          <w:szCs w:val="24"/>
        </w:rPr>
        <w:t>у</w:t>
      </w:r>
      <w:r w:rsidRPr="007F39EF">
        <w:rPr>
          <w:rFonts w:ascii="Arial" w:hAnsi="Arial" w:cs="Arial"/>
          <w:sz w:val="24"/>
          <w:szCs w:val="24"/>
        </w:rPr>
        <w:t xml:space="preserve"> размещения мест (площадок) накопления твердых коммунальных отходов на территории муниц</w:t>
      </w:r>
      <w:r>
        <w:rPr>
          <w:rFonts w:ascii="Arial" w:hAnsi="Arial" w:cs="Arial"/>
          <w:sz w:val="24"/>
          <w:szCs w:val="24"/>
        </w:rPr>
        <w:t>ипального образования «Забитуй</w:t>
      </w:r>
      <w:r w:rsidRPr="007F39EF">
        <w:rPr>
          <w:rFonts w:ascii="Arial" w:hAnsi="Arial" w:cs="Arial"/>
          <w:sz w:val="24"/>
          <w:szCs w:val="24"/>
        </w:rPr>
        <w:t>» в соответствии с приложением к настоящему постановлению.</w:t>
      </w:r>
    </w:p>
    <w:p w:rsidR="0030016A" w:rsidRPr="007F39EF" w:rsidRDefault="0030016A" w:rsidP="00BB7057">
      <w:pPr>
        <w:pStyle w:val="ListParagraph"/>
        <w:spacing w:after="0" w:line="240" w:lineRule="auto"/>
        <w:ind w:left="0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Pr="007F39EF">
        <w:rPr>
          <w:rFonts w:ascii="Arial" w:hAnsi="Arial" w:cs="Arial"/>
          <w:sz w:val="24"/>
          <w:szCs w:val="24"/>
        </w:rPr>
        <w:t xml:space="preserve"> Настоящее постановление опубликовать в информационном печатном издании мун</w:t>
      </w:r>
      <w:r>
        <w:rPr>
          <w:rFonts w:ascii="Arial" w:hAnsi="Arial" w:cs="Arial"/>
          <w:sz w:val="24"/>
          <w:szCs w:val="24"/>
        </w:rPr>
        <w:t>иципального образования «Забитуй» «Забитуйский</w:t>
      </w:r>
      <w:r w:rsidRPr="007F39EF">
        <w:rPr>
          <w:rFonts w:ascii="Arial" w:hAnsi="Arial" w:cs="Arial"/>
          <w:sz w:val="24"/>
          <w:szCs w:val="24"/>
        </w:rPr>
        <w:t xml:space="preserve"> вестник» и р</w:t>
      </w:r>
      <w:r>
        <w:rPr>
          <w:rFonts w:ascii="Arial" w:hAnsi="Arial" w:cs="Arial"/>
          <w:sz w:val="24"/>
          <w:szCs w:val="24"/>
        </w:rPr>
        <w:t xml:space="preserve">азместить на официальном сайте </w:t>
      </w:r>
      <w:r w:rsidRPr="007F39EF">
        <w:rPr>
          <w:rFonts w:ascii="Arial" w:hAnsi="Arial" w:cs="Arial"/>
          <w:sz w:val="24"/>
          <w:szCs w:val="24"/>
        </w:rPr>
        <w:t>администрации муниципаль</w:t>
      </w:r>
      <w:r>
        <w:rPr>
          <w:rFonts w:ascii="Arial" w:hAnsi="Arial" w:cs="Arial"/>
          <w:sz w:val="24"/>
          <w:szCs w:val="24"/>
        </w:rPr>
        <w:t xml:space="preserve">ного образования «Забитуй» </w:t>
      </w:r>
      <w:r w:rsidRPr="007F39EF">
        <w:rPr>
          <w:rFonts w:ascii="Arial" w:hAnsi="Arial" w:cs="Arial"/>
          <w:sz w:val="24"/>
          <w:szCs w:val="24"/>
        </w:rPr>
        <w:t>в информационно-телекоммуникационной сети «Интернет».</w:t>
      </w:r>
    </w:p>
    <w:p w:rsidR="0030016A" w:rsidRPr="007F39EF" w:rsidRDefault="0030016A" w:rsidP="00BB7057">
      <w:pPr>
        <w:pStyle w:val="ListParagraph"/>
        <w:spacing w:after="0" w:line="240" w:lineRule="auto"/>
        <w:ind w:left="0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Pr="007F39EF">
        <w:rPr>
          <w:rFonts w:ascii="Arial" w:hAnsi="Arial" w:cs="Arial"/>
          <w:sz w:val="24"/>
          <w:szCs w:val="24"/>
        </w:rPr>
        <w:t>Контроль за исполнением настоящего постановления оставляю за собой.</w:t>
      </w:r>
    </w:p>
    <w:p w:rsidR="0030016A" w:rsidRPr="007F39EF" w:rsidRDefault="0030016A" w:rsidP="00BB7057">
      <w:pPr>
        <w:pStyle w:val="ListParagraph"/>
        <w:spacing w:after="0" w:line="240" w:lineRule="auto"/>
        <w:ind w:left="0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r w:rsidRPr="007F39EF">
        <w:rPr>
          <w:rFonts w:ascii="Arial" w:hAnsi="Arial" w:cs="Arial"/>
          <w:sz w:val="24"/>
          <w:szCs w:val="24"/>
        </w:rPr>
        <w:t>Настоящее постановление вступает в силу с 1 января 2019 года.</w:t>
      </w:r>
    </w:p>
    <w:p w:rsidR="0030016A" w:rsidRPr="009356CD" w:rsidRDefault="0030016A" w:rsidP="00BB7057">
      <w:pPr>
        <w:spacing w:after="0" w:line="240" w:lineRule="auto"/>
        <w:ind w:firstLine="720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30016A" w:rsidRDefault="0030016A" w:rsidP="00BB705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</w:rPr>
      </w:pPr>
    </w:p>
    <w:p w:rsidR="0030016A" w:rsidRDefault="0030016A" w:rsidP="002129D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742FD">
        <w:rPr>
          <w:rFonts w:ascii="Arial" w:hAnsi="Arial" w:cs="Arial"/>
          <w:sz w:val="24"/>
          <w:szCs w:val="24"/>
        </w:rPr>
        <w:t>Глава муниц</w:t>
      </w:r>
      <w:r>
        <w:rPr>
          <w:rFonts w:ascii="Arial" w:hAnsi="Arial" w:cs="Arial"/>
          <w:sz w:val="24"/>
          <w:szCs w:val="24"/>
        </w:rPr>
        <w:t>ипального образования «Забитуй»</w:t>
      </w:r>
    </w:p>
    <w:p w:rsidR="0030016A" w:rsidRPr="008742FD" w:rsidRDefault="0030016A" w:rsidP="002129D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С.П.Павленко</w:t>
      </w:r>
    </w:p>
    <w:p w:rsidR="0030016A" w:rsidRDefault="0030016A" w:rsidP="0077508F"/>
    <w:p w:rsidR="0030016A" w:rsidRPr="006C1F58" w:rsidRDefault="0030016A" w:rsidP="007F39EF">
      <w:pPr>
        <w:spacing w:after="0" w:line="240" w:lineRule="auto"/>
        <w:jc w:val="right"/>
        <w:rPr>
          <w:rFonts w:ascii="Courier New" w:hAnsi="Courier New" w:cs="Courier New"/>
        </w:rPr>
      </w:pPr>
      <w:r w:rsidRPr="006C1F58">
        <w:rPr>
          <w:rFonts w:ascii="Courier New" w:hAnsi="Courier New" w:cs="Courier New"/>
        </w:rPr>
        <w:t>Приложение</w:t>
      </w:r>
    </w:p>
    <w:p w:rsidR="0030016A" w:rsidRPr="006C1F58" w:rsidRDefault="0030016A" w:rsidP="007F39EF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 постановлению администрации</w:t>
      </w:r>
    </w:p>
    <w:p w:rsidR="0030016A" w:rsidRPr="006C1F58" w:rsidRDefault="0030016A" w:rsidP="007F39EF">
      <w:pPr>
        <w:spacing w:after="0" w:line="240" w:lineRule="auto"/>
        <w:jc w:val="right"/>
        <w:rPr>
          <w:rFonts w:ascii="Courier New" w:hAnsi="Courier New" w:cs="Courier New"/>
        </w:rPr>
      </w:pPr>
      <w:r w:rsidRPr="006C1F58">
        <w:rPr>
          <w:rFonts w:ascii="Courier New" w:hAnsi="Courier New" w:cs="Courier New"/>
        </w:rPr>
        <w:t>муницип</w:t>
      </w:r>
      <w:r>
        <w:rPr>
          <w:rFonts w:ascii="Courier New" w:hAnsi="Courier New" w:cs="Courier New"/>
        </w:rPr>
        <w:t>ального образования «Забитуй»</w:t>
      </w:r>
    </w:p>
    <w:p w:rsidR="0030016A" w:rsidRPr="006C1F58" w:rsidRDefault="0030016A" w:rsidP="007F39EF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14.03.2019 №14-П</w:t>
      </w:r>
    </w:p>
    <w:p w:rsidR="0030016A" w:rsidRDefault="0030016A" w:rsidP="00AE03DC">
      <w:pPr>
        <w:jc w:val="both"/>
      </w:pPr>
    </w:p>
    <w:p w:rsidR="0030016A" w:rsidRDefault="0030016A" w:rsidP="00AE03DC">
      <w:pPr>
        <w:tabs>
          <w:tab w:val="left" w:pos="4575"/>
        </w:tabs>
        <w:sectPr w:rsidR="0030016A" w:rsidSect="00AE03DC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0016A" w:rsidRDefault="0030016A" w:rsidP="00AE03DC">
      <w:pPr>
        <w:sectPr w:rsidR="0030016A" w:rsidSect="00D178E3">
          <w:type w:val="continuous"/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33.15pt;margin-top:271.95pt;width:209.9pt;height:16.85pt;z-index:251945472" filled="f" fillcolor="#bbe0e3" stroked="f">
            <v:textbox style="mso-fit-shape-to-text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Уп Первомайская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rect id="_x0000_s1027" style="position:absolute;margin-left:541.4pt;margin-top:261.45pt;width:17pt;height:11.4pt;z-index:251944448;mso-wrap-style:none;v-text-anchor:middle" fillcolor="#bbe0e3" strokecolor="red">
            <v:textbox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кп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_x0000_s1028" style="position:absolute;margin-left:274.9pt;margin-top:182.05pt;width:11.4pt;height:11.4pt;z-index:251943424;mso-wrap-style:none;v-text-anchor:middle" fillcolor="#bbe0e3" strokecolor="red">
            <v:textbox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кп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_x0000_s1029" style="position:absolute;margin-left:286.3pt;margin-top:323.8pt;width:11.4pt;height:11.4pt;z-index:251942400;mso-wrap-style:none;v-text-anchor:middle" fillcolor="#bbe0e3" strokecolor="red">
            <v:textbox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кп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_x0000_s1030" style="position:absolute;margin-left:-14.2pt;margin-top:335.2pt;width:11.35pt;height:11.35pt;z-index:251941376;mso-wrap-style:none;v-text-anchor:middle" fillcolor="#bbe0e3" strokecolor="red">
            <v:textbox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кп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_x0000_s1031" style="position:absolute;margin-left:462.05pt;margin-top:250.1pt;width:17pt;height:11.35pt;z-index:251940352;mso-wrap-style:none;v-text-anchor:middle" fillcolor="#bbe0e3" strokecolor="red">
            <v:textbox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кп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_x0000_s1032" style="position:absolute;margin-left:-14.2pt;margin-top:312.45pt;width:17pt;height:11.35pt;z-index:251939328;mso-wrap-style:none;v-text-anchor:middle" fillcolor="#bbe0e3" strokecolor="red">
            <v:textbox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кп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_x0000_s1033" style="position:absolute;margin-left:189.95pt;margin-top:323.8pt;width:17pt;height:11.4pt;z-index:251938304;mso-wrap-style:none;v-text-anchor:middle" fillcolor="#bbe0e3" strokecolor="red">
            <v:textbox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кп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_x0000_s1034" style="position:absolute;margin-left:189.95pt;margin-top:397.6pt;width:5.6pt;height:5.6pt;flip:y;z-index:251937280;mso-wrap-style:none;v-text-anchor:middle" fillcolor="#bbe0e3"/>
        </w:pict>
      </w:r>
      <w:r>
        <w:rPr>
          <w:noProof/>
          <w:lang w:eastAsia="ru-RU"/>
        </w:rPr>
        <w:pict>
          <v:rect id="_x0000_s1035" style="position:absolute;margin-left:201.3pt;margin-top:397.6pt;width:5.65pt;height:5.6pt;flip:y;z-index:251936256;mso-wrap-style:none;v-text-anchor:middle" fillcolor="#bbe0e3"/>
        </w:pict>
      </w:r>
      <w:r>
        <w:rPr>
          <w:noProof/>
          <w:lang w:eastAsia="ru-RU"/>
        </w:rPr>
        <w:pict>
          <v:rect id="_x0000_s1036" style="position:absolute;margin-left:212.55pt;margin-top:397.6pt;width:5.75pt;height:5.6pt;flip:y;z-index:251935232;mso-wrap-style:none;v-text-anchor:middle" fillcolor="#bbe0e3"/>
        </w:pict>
      </w:r>
      <w:r>
        <w:rPr>
          <w:noProof/>
          <w:lang w:eastAsia="ru-RU"/>
        </w:rPr>
        <w:pict>
          <v:rect id="_x0000_s1037" style="position:absolute;margin-left:133.15pt;margin-top:431.6pt;width:17pt;height:11.35pt;z-index:251934208;mso-wrap-style:none;v-text-anchor:middle" fillcolor="#bbe0e3" strokecolor="red">
            <v:textbox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кп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_x0000_s1038" style="position:absolute;margin-left:36.8pt;margin-top:414.6pt;width:17pt;height:11.35pt;z-index:251933184;mso-wrap-style:none;v-text-anchor:middle" fillcolor="#bbe0e3" strokecolor="red">
            <v:textbox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кп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_x0000_s1039" style="position:absolute;margin-left:524.4pt;margin-top:374.85pt;width:17pt;height:11.35pt;z-index:251932160;mso-wrap-style:none;v-text-anchor:middle" fillcolor="#bbe0e3" strokecolor="red">
            <v:textbox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кп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_x0000_s1040" style="position:absolute;margin-left:428.05pt;margin-top:414.6pt;width:22.65pt;height:11.35pt;z-index:251931136;mso-wrap-style:none;v-text-anchor:middle" fillcolor="#bbe0e3" strokecolor="red">
            <v:textbox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  <w:sz w:val="24"/>
                      <w:szCs w:val="24"/>
                    </w:rPr>
                    <w:t>кп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_x0000_s1041" style="position:absolute;margin-left:603.8pt;margin-top:397.6pt;width:22.65pt;height:11.35pt;z-index:251930112;mso-wrap-style:none;v-text-anchor:middle" fillcolor="#bbe0e3" strokecolor="red">
            <v:textbox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  <w:sz w:val="28"/>
                      <w:szCs w:val="28"/>
                    </w:rPr>
                    <w:t>кп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shape id="Text Box 969" o:spid="_x0000_s1042" type="#_x0000_t202" style="position:absolute;margin-left:281.8pt;margin-top:181.2pt;width:14.5pt;height:16.85pt;flip:x;z-index:251929088;visibility:visible" filled="f" stroked="f">
            <v:textbox style="mso-rotate-with-shape:t;mso-fit-shape-to-text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Text Box 967" o:spid="_x0000_s1043" type="#_x0000_t202" style="position:absolute;margin-left:276.15pt;margin-top:181.2pt;width:14.5pt;height:16.85pt;z-index:251928064;visibility:visible" filled="f" stroked="f">
            <v:textbox style="mso-rotate-with-shape:t;mso-fit-shape-to-text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7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Text Box 966" o:spid="_x0000_s1044" type="#_x0000_t202" style="position:absolute;margin-left:276.15pt;margin-top:186.95pt;width:14.5pt;height:16.9pt;z-index:251927040;visibility:visible" filled="f" stroked="f">
            <v:textbox style="mso-rotate-with-shape:t;mso-fit-shape-to-text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7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Text Box 964" o:spid="_x0000_s1045" type="#_x0000_t202" style="position:absolute;margin-left:273.45pt;margin-top:159.35pt;width:19pt;height:16.85pt;z-index:251926016;visibility:visible;mso-wrap-style:none" filled="f" stroked="f">
            <v:textbox style="mso-rotate-with-shape:t;mso-fit-shape-to-text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Text Box 960" o:spid="_x0000_s1046" type="#_x0000_t202" style="position:absolute;margin-left:284.7pt;margin-top:131.1pt;width:23.5pt;height:16.85pt;z-index:251924992;visibility:visible;mso-wrap-style:none" filled="f" stroked="f">
            <v:textbox style="mso-rotate-with-shape:t;mso-fit-shape-to-text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10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Text Box 959" o:spid="_x0000_s1047" type="#_x0000_t202" style="position:absolute;margin-left:267.7pt;margin-top:131.1pt;width:23.5pt;height:16.85pt;z-index:251923968;visibility:visible;mso-wrap-style:none" filled="f" stroked="f">
            <v:textbox style="mso-rotate-with-shape:t;mso-fit-shape-to-text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12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rect id="Rectangle 951" o:spid="_x0000_s1048" style="position:absolute;margin-left:161.55pt;margin-top:261.45pt;width:11.4pt;height:11.4pt;z-index:251922944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shape id="Text Box 949" o:spid="_x0000_s1049" type="#_x0000_t202" style="position:absolute;margin-left:291.9pt;margin-top:414.6pt;width:14.5pt;height:26.45pt;z-index:251921920;visibility:visible" filled="f" stroked="f">
            <v:textbox style="mso-rotate-with-shape:t;mso-fit-shape-to-text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ул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type id="_x0000_t61" coordsize="21600,21600" o:spt="61" adj="1350,25920" path="m,l0@8@12@24,0@9,,21600@6,21600@15@27@7,21600,21600,21600,21600@9@18@30,21600@8,21600,0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/>
            <v:handles>
              <v:h position="#0,#1"/>
            </v:handles>
          </v:shapetype>
          <v:shape id="AutoShape 948" o:spid="_x0000_s1050" type="#_x0000_t61" style="position:absolute;margin-left:-36.95pt;margin-top:414.6pt;width:51.15pt;height:17pt;flip:x;z-index:251920896;visibility:visible" adj="17533,-33353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дет.сад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Text Box 945" o:spid="_x0000_s1051" type="#_x0000_t202" style="position:absolute;margin-left:240.9pt;margin-top:414.6pt;width:58.3pt;height:16.85pt;z-index:251919872;visibility:visible" filled="f" stroked="f">
            <v:textbox style="mso-rotate-with-shape:t;mso-fit-shape-to-text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r>
        <w:rPr>
          <w:noProof/>
          <w:lang w:eastAsia="ru-RU"/>
        </w:rPr>
        <w:pict>
          <v:rect id="Rectangle 944" o:spid="_x0000_s1052" style="position:absolute;margin-left:274.9pt;margin-top:442.85pt;width:5.65pt;height:5.7pt;z-index:251918848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941" o:spid="_x0000_s1053" style="position:absolute;margin-left:320.3pt;margin-top:431.6pt;width:11.4pt;height:11.35pt;z-index:251917824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16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shape id="Text Box 940" o:spid="_x0000_s1054" type="#_x0000_t202" style="position:absolute;margin-left:320.3pt;margin-top:431.6pt;width:14.5pt;height:16.85pt;z-index:251916800;visibility:visible" filled="f" stroked="f">
            <v:textbox style="mso-rotate-with-shape:t;mso-fit-shape-to-text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Text Box 939" o:spid="_x0000_s1055" type="#_x0000_t202" style="position:absolute;margin-left:291.9pt;margin-top:420.2pt;width:14.5pt;height:26.5pt;z-index:251915776;visibility:visible" filled="f" stroked="f">
            <v:textbox style="mso-rotate-with-shape:t;mso-fit-shape-to-text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ло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Text Box 938" o:spid="_x0000_s1056" type="#_x0000_t202" style="position:absolute;margin-left:291.9pt;margin-top:403.2pt;width:15.75pt;height:16.9pt;z-index:251914752;visibility:visible" filled="f" stroked="f">
            <v:textbox style="mso-rotate-with-shape:t;mso-fit-shape-to-text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Text Box 935" o:spid="_x0000_s1057" type="#_x0000_t202" style="position:absolute;margin-left:291.9pt;margin-top:414.6pt;width:14.5pt;height:26.45pt;z-index:251913728;visibility:visible" filled="f" stroked="f">
            <v:textbox style="mso-rotate-with-shape:t;mso-fit-shape-to-text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ул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Text Box 931" o:spid="_x0000_s1058" type="#_x0000_t202" style="position:absolute;margin-left:365.7pt;margin-top:323.8pt;width:158.7pt;height:16.9pt;z-index:251912704;visibility:visible" filled="f" stroked="f">
            <v:textbox style="mso-rotate-with-shape:t;mso-fit-shape-to-text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 xml:space="preserve">                  Ул. Шахтерская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AutoShape 930" o:spid="_x0000_s1059" type="#_x0000_t62" style="position:absolute;margin-left:581.2pt;margin-top:272.85pt;width:68pt;height:28.35pt;z-index:251911680;visibility:visible" adj="5043,49861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Вод.башня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Text Box 928" o:spid="_x0000_s1060" type="#_x0000_t202" style="position:absolute;margin-left:150.15pt;margin-top:102.7pt;width:15.75pt;height:16.9pt;z-index:251910656;visibility:visible" filled="f" stroked="f">
            <v:textbox style="mso-rotate-with-shape:t;mso-fit-shape-to-text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Text Box 924" o:spid="_x0000_s1061" type="#_x0000_t202" style="position:absolute;margin-left:161.55pt;margin-top:102.7pt;width:17pt;height:16.9pt;z-index:251909632;visibility:visible" filled="f" stroked="f">
            <v:textbox style="mso-rotate-with-shape:t;mso-fit-shape-to-text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Text Box 919" o:spid="_x0000_s1062" type="#_x0000_t202" style="position:absolute;margin-left:196.8pt;margin-top:102.7pt;width:15.75pt;height:16.9pt;z-index:251908608;visibility:visible" filled="f" stroked="f">
            <v:textbox style="mso-rotate-with-shape:t;mso-fit-shape-to-text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Text Box 918" o:spid="_x0000_s1063" type="#_x0000_t202" style="position:absolute;margin-left:196.8pt;margin-top:107.6pt;width:14.5pt;height:26.5pt;z-index:251907584;visibility:visible" filled="f" stroked="f">
            <v:textbox style="mso-rotate-with-shape:t;mso-fit-shape-to-text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32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Text Box 916" o:spid="_x0000_s1064" type="#_x0000_t202" style="position:absolute;margin-left:194.55pt;margin-top:102.7pt;width:14.5pt;height:16.9pt;z-index:251906560;visibility:visible" filled="f" stroked="f">
            <v:textbox style="mso-rotate-with-shape:t;mso-fit-shape-to-text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Text Box 914" o:spid="_x0000_s1065" type="#_x0000_t202" style="position:absolute;margin-left:216.7pt;margin-top:102.7pt;width:14.45pt;height:16.9pt;z-index:251905536;visibility:visible;mso-wrap-style:none" filled="f" stroked="f">
            <v:textbox style="mso-rotate-with-shape:t;mso-fit-shape-to-text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r>
        <w:rPr>
          <w:noProof/>
          <w:lang w:eastAsia="ru-RU"/>
        </w:rPr>
        <w:pict>
          <v:rect id="Rectangle 904" o:spid="_x0000_s1066" style="position:absolute;margin-left:87.8pt;margin-top:165.05pt;width:5.75pt;height:5.65pt;z-index:251904512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shape id="Text Box 903" o:spid="_x0000_s1067" type="#_x0000_t202" style="position:absolute;margin-left:188.3pt;margin-top:153.7pt;width:23.5pt;height:16.9pt;z-index:251903488;visibility:visible;mso-wrap-style:none" filled="f" stroked="f">
            <v:textbox style="mso-rotate-with-shape:t;mso-fit-shape-to-text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11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Text Box 902" o:spid="_x0000_s1068" type="#_x0000_t202" style="position:absolute;margin-left:171.3pt;margin-top:153.7pt;width:23.5pt;height:16.9pt;z-index:251902464;visibility:visible;mso-wrap-style:none" filled="f" stroked="f">
            <v:textbox style="mso-rotate-with-shape:t;mso-fit-shape-to-text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17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Text Box 901" o:spid="_x0000_s1069" type="#_x0000_t202" style="position:absolute;margin-left:154.3pt;margin-top:153.7pt;width:23.5pt;height:16.9pt;z-index:251901440;visibility:visible;mso-wrap-style:none" filled="f" stroked="f">
            <v:textbox style="mso-rotate-with-shape:t;mso-fit-shape-to-text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19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AutoShape 898" o:spid="_x0000_s1070" type="#_x0000_t62" style="position:absolute;margin-left:206.95pt;margin-top:323.8pt;width:62.35pt;height:11.4pt;z-index:251900416;visibility:visible" adj="130,45336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Нач.школа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AutoShape 897" o:spid="_x0000_s1071" type="#_x0000_t62" style="position:absolute;margin-left:201.3pt;margin-top:352.2pt;width:45.25pt;height:11.4pt;flip:y;z-index:251899392;visibility:visible" adj="33712,-7833" fillcolor="#bbe0e3">
            <v:textbox style="mso-rotate:180;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приют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AutoShape 896" o:spid="_x0000_s1072" type="#_x0000_t62" style="position:absolute;margin-left:257.9pt;margin-top:345.6pt;width:28.55pt;height:16.85pt;z-index:251898368;visibility:visible" adj="20744,26585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сдк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rect id="Rectangle 895" o:spid="_x0000_s1073" style="position:absolute;margin-left:269.3pt;margin-top:363.6pt;width:5.6pt;height:5.6pt;z-index:251897344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894" o:spid="_x0000_s1074" style="position:absolute;margin-left:280.65pt;margin-top:363.6pt;width:5.65pt;height:5.6pt;z-index:251896320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893" o:spid="_x0000_s1075" style="position:absolute;margin-left:297.7pt;margin-top:363.6pt;width:5.75pt;height:5.6pt;z-index:251895296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shape id="Text Box 892" o:spid="_x0000_s1076" type="#_x0000_t202" style="position:absolute;margin-left:274.9pt;margin-top:363.6pt;width:14.5pt;height:16.85pt;z-index:251894272;visibility:visible" filled="f" stroked="f">
            <v:textbox style="mso-rotate-with-shape:t;mso-fit-shape-to-text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r>
        <w:rPr>
          <w:noProof/>
          <w:lang w:eastAsia="ru-RU"/>
        </w:rPr>
        <w:pict>
          <v:line id="Line 891" o:spid="_x0000_s1077" style="position:absolute;flip:x;z-index:251893248;visibility:visible" from="320.3pt,374.85pt" to="411.05pt,374.85pt"/>
        </w:pict>
      </w:r>
      <w:r>
        <w:rPr>
          <w:noProof/>
          <w:lang w:eastAsia="ru-RU"/>
        </w:rPr>
        <w:pict>
          <v:line id="Line 888" o:spid="_x0000_s1078" style="position:absolute;flip:x;z-index:251892224;visibility:visible" from="325.95pt,363.6pt" to="411.05pt,363.6pt"/>
        </w:pict>
      </w:r>
      <w:r>
        <w:rPr>
          <w:noProof/>
          <w:lang w:eastAsia="ru-RU"/>
        </w:rPr>
        <w:pict>
          <v:shape id="Text Box 887" o:spid="_x0000_s1079" type="#_x0000_t202" style="position:absolute;margin-left:-36.95pt;margin-top:272.85pt;width:18.1pt;height:113.1pt;z-index:251891200;visibility:visible" filled="f" stroked="f">
            <v:textbox style="mso-rotate-with-shape:t;mso-fit-shape-to-text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улСовхозная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Text Box 886" o:spid="_x0000_s1080" type="#_x0000_t202" style="position:absolute;margin-left:-35.7pt;margin-top:277.7pt;width:14.5pt;height:26.5pt;z-index:251890176;visibility:visible" filled="f" stroked="f">
            <v:textbox style="mso-rotate-with-shape:t;mso-fit-shape-to-text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ул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Text Box 885" o:spid="_x0000_s1081" type="#_x0000_t202" style="position:absolute;margin-left:-35.7pt;margin-top:283.3pt;width:14.5pt;height:26.55pt;z-index:251889152;visibility:visible" filled="f" stroked="f">
            <v:textbox style="mso-rotate-with-shape:t;mso-fit-shape-to-text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ул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rect id="Rectangle 882" o:spid="_x0000_s1082" style="position:absolute;margin-left:-36.95pt;margin-top:323.8pt;width:5.75pt;height:5.65pt;z-index:251888128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shape id="Text Box 881" o:spid="_x0000_s1083" type="#_x0000_t202" style="position:absolute;margin-left:-36.95pt;margin-top:261.45pt;width:20.25pt;height:93.85pt;z-index:251887104;visibility:visible" filled="f" stroked="f">
            <v:textbox style="mso-rotate-with-shape:t;mso-fit-shape-to-text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Text Box 878" o:spid="_x0000_s1084" type="#_x0000_t202" style="position:absolute;margin-left:-42.6pt;margin-top:272.95pt;width:14.55pt;height:84.25pt;flip:y;z-index:251886080;visibility:visible" filled="f" stroked="f">
            <v:textbox style="mso-rotate:180;mso-rotate-with-shape:t;mso-fit-shape-to-text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Ул. Сову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Text Box 875" o:spid="_x0000_s1085" type="#_x0000_t202" style="position:absolute;margin-left:500.2pt;margin-top:51.7pt;width:126.25pt;height:16.85pt;z-index:251885056;visibility:visible" filled="f" stroked="f">
            <v:textbox style="mso-rotate-with-shape:t;mso-fit-shape-to-text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Text Box 874" o:spid="_x0000_s1086" type="#_x0000_t202" style="position:absolute;margin-left:457.55pt;margin-top:351.35pt;width:14.5pt;height:26.45pt;z-index:251884032;visibility:visible" filled="f" stroked="f">
            <v:textbox style="mso-rotate-with-shape:t;mso-fit-shape-to-text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11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Text Box 867" o:spid="_x0000_s1087" type="#_x0000_t202" style="position:absolute;margin-left:-45.45pt;margin-top:323.8pt;width:14.5pt;height:93.9pt;z-index:251883008;visibility:visible" filled="f" stroked="f">
            <v:textbox style="mso-rotate-with-shape:t;mso-fit-shape-to-text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дддддеддд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rect id="Rectangle 864" o:spid="_x0000_s1088" style="position:absolute;margin-left:473.45pt;margin-top:312.45pt;width:5.6pt;height:5.75pt;flip:x;z-index:251881984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863" o:spid="_x0000_s1089" style="position:absolute;margin-left:462.05pt;margin-top:312.45pt;width:5.65pt;height:5.75pt;flip:x;z-index:251880960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862" o:spid="_x0000_s1090" style="position:absolute;margin-left:450.7pt;margin-top:312.45pt;width:5.75pt;height:5.75pt;z-index:251879936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861" o:spid="_x0000_s1091" style="position:absolute;margin-left:535.8pt;margin-top:295.45pt;width:5.6pt;height:5.75pt;z-index:251878912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860" o:spid="_x0000_s1092" style="position:absolute;margin-left:524.4pt;margin-top:295.45pt;width:5.65pt;height:5.75pt;z-index:251877888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FF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859" o:spid="_x0000_s1093" style="position:absolute;margin-left:513.05pt;margin-top:295.55pt;width:5.65pt;height:5.65pt;z-index:251876864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858" o:spid="_x0000_s1094" style="position:absolute;margin-left:501.8pt;margin-top:295.45pt;width:5.65pt;height:5.75pt;flip:x;z-index:251875840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857" o:spid="_x0000_s1095" style="position:absolute;margin-left:490.45pt;margin-top:295.45pt;width:5.6pt;height:5.75pt;z-index:251874816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856" o:spid="_x0000_s1096" style="position:absolute;margin-left:479.05pt;margin-top:295.45pt;width:5.75pt;height:5.75pt;flip:x;z-index:251873792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855" o:spid="_x0000_s1097" style="position:absolute;margin-left:467.7pt;margin-top:295.45pt;width:5.6pt;height:5.75pt;z-index:251872768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854" o:spid="_x0000_s1098" style="position:absolute;margin-left:456.45pt;margin-top:295.45pt;width:5.6pt;height:5.75pt;z-index:251871744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shape id="Text Box 853" o:spid="_x0000_s1099" type="#_x0000_t202" style="position:absolute;margin-left:428.05pt;margin-top:301.2pt;width:130.35pt;height:16.85pt;z-index:251870720;visibility:visible" filled="f" stroked="f">
            <v:textbox style="mso-rotate-with-shape:t;mso-fit-shape-to-text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Ул. Рабочая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line id="Line 852" o:spid="_x0000_s1100" style="position:absolute;z-index:251869696;visibility:visible" from="428.05pt,301.2pt" to="569.8pt,301.2pt"/>
        </w:pict>
      </w:r>
      <w:r>
        <w:rPr>
          <w:noProof/>
          <w:lang w:eastAsia="ru-RU"/>
        </w:rPr>
        <w:pict>
          <v:line id="Line 850" o:spid="_x0000_s1101" style="position:absolute;z-index:251868672;visibility:visible" from="428.05pt,312.45pt" to="575.4pt,312.45pt"/>
        </w:pict>
      </w:r>
      <w:r>
        <w:rPr>
          <w:noProof/>
          <w:lang w:eastAsia="ru-RU"/>
        </w:rPr>
        <w:pict>
          <v:shape id="Text Box 848" o:spid="_x0000_s1102" type="#_x0000_t202" style="position:absolute;margin-left:-2.85pt;margin-top:431.6pt;width:14.5pt;height:45.75pt;z-index:251867648;visibility:visible" filled="f" stroked="f">
            <v:textbox style="mso-rotate-with-shape:t;mso-fit-shape-to-text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1010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Text Box 846" o:spid="_x0000_s1103" type="#_x0000_t202" style="position:absolute;margin-left:-14.2pt;margin-top:437.2pt;width:15.75pt;height:16.9pt;z-index:251866624;visibility:visible" filled="f" stroked="f">
            <v:textbox style="mso-rotate-with-shape:t;mso-fit-shape-to-text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Text Box 841" o:spid="_x0000_s1104" type="#_x0000_t202" style="position:absolute;margin-left:6.9pt;margin-top:437.2pt;width:19.05pt;height:16.9pt;z-index:251865600;visibility:visible;mso-wrap-style:none" filled="f" stroked="f">
            <v:textbox style="mso-rotate-with-shape:t;mso-fit-shape-to-text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8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Text Box 840" o:spid="_x0000_s1105" type="#_x0000_t202" style="position:absolute;margin-left:19.8pt;margin-top:437.2pt;width:17pt;height:16.9pt;z-index:251864576;visibility:visible" filled="f" stroked="f">
            <v:textbox style="mso-rotate-with-shape:t;mso-fit-shape-to-text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6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Text Box 839" o:spid="_x0000_s1106" type="#_x0000_t202" style="position:absolute;margin-left:32.3pt;margin-top:437.2pt;width:15.9pt;height:16.9pt;z-index:251863552;visibility:visible" filled="f" stroked="f">
            <v:textbox style="mso-rotate-with-shape:t;mso-fit-shape-to-text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4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Text Box 837" o:spid="_x0000_s1107" type="#_x0000_t202" style="position:absolute;margin-left:573.9pt;margin-top:391.85pt;width:23.55pt;height:16.85pt;z-index:251862528;visibility:visible;mso-wrap-style:none" filled="f" stroked="f">
            <v:textbox style="mso-rotate-with-shape:t;mso-fit-shape-to-text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11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Text Box 836" o:spid="_x0000_s1108" type="#_x0000_t202" style="position:absolute;margin-left:562.55pt;margin-top:391.85pt;width:19pt;height:16.85pt;z-index:251861504;visibility:visible;mso-wrap-style:none" filled="f" stroked="f">
            <v:textbox style="mso-rotate-with-shape:t;mso-fit-shape-to-text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Text Box 835" o:spid="_x0000_s1109" type="#_x0000_t202" style="position:absolute;margin-left:551.2pt;margin-top:391.85pt;width:19pt;height:16.85pt;z-index:251860480;visibility:visible;mso-wrap-style:none" filled="f" stroked="f">
            <v:textbox style="mso-rotate-with-shape:t;mso-fit-shape-to-text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7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Text Box 834" o:spid="_x0000_s1110" type="#_x0000_t202" style="position:absolute;margin-left:535.8pt;margin-top:391.85pt;width:15.6pt;height:26.45pt;z-index:251859456;visibility:visible" filled="f" stroked="f">
            <v:textbox style="mso-rotate-with-shape:t;mso-fit-shape-to-text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55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Text Box 833" o:spid="_x0000_s1111" type="#_x0000_t202" style="position:absolute;margin-left:522.8pt;margin-top:391.85pt;width:19pt;height:16.85pt;z-index:251858432;visibility:visible;mso-wrap-style:none" filled="f" stroked="f">
            <v:textbox style="mso-rotate-with-shape:t;mso-fit-shape-to-text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Text Box 831" o:spid="_x0000_s1112" type="#_x0000_t202" style="position:absolute;margin-left:507.45pt;margin-top:391.85pt;width:28.35pt;height:16.85pt;z-index:251857408;visibility:visible" filled="f" stroked="f">
            <v:textbox style="mso-rotate-with-shape:t;mso-fit-shape-to-text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line id="Line 825" o:spid="_x0000_s1113" style="position:absolute;z-index:251856384;visibility:visible" from="189.95pt,318.2pt" to="269.3pt,318.2pt"/>
        </w:pict>
      </w:r>
      <w:r>
        <w:rPr>
          <w:noProof/>
          <w:lang w:eastAsia="ru-RU"/>
        </w:rPr>
        <w:pict>
          <v:line id="Line 823" o:spid="_x0000_s1114" style="position:absolute;z-index:251855360;visibility:visible" from="184.2pt,323.8pt" to="269.3pt,323.8pt"/>
        </w:pict>
      </w:r>
      <w:r>
        <w:rPr>
          <w:noProof/>
          <w:lang w:eastAsia="ru-RU"/>
        </w:rPr>
        <w:pict>
          <v:line id="Line 822" o:spid="_x0000_s1115" style="position:absolute;flip:y;z-index:251854336;visibility:visible" from="172.95pt,284.2pt" to="189.95pt,318.2pt"/>
        </w:pict>
      </w:r>
      <w:r>
        <w:rPr>
          <w:noProof/>
          <w:lang w:eastAsia="ru-RU"/>
        </w:rPr>
        <w:pict>
          <v:line id="Line 821" o:spid="_x0000_s1116" style="position:absolute;flip:y;z-index:251853312;visibility:visible" from="167.2pt,278.45pt" to="184.2pt,306.8pt"/>
        </w:pict>
      </w:r>
      <w:r>
        <w:rPr>
          <w:noProof/>
          <w:lang w:eastAsia="ru-RU"/>
        </w:rPr>
        <w:pict>
          <v:shape id="Text Box 818" o:spid="_x0000_s1117" type="#_x0000_t202" style="position:absolute;margin-left:615.2pt;margin-top:346.55pt;width:14.5pt;height:16.9pt;z-index:251852288;visibility:visible" filled="f" stroked="f">
            <v:textbox style="mso-rotate-with-shape:t;mso-fit-shape-to-text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Text Box 817" o:spid="_x0000_s1118" type="#_x0000_t202" style="position:absolute;margin-left:99.15pt;margin-top:408.95pt;width:141.75pt;height:16.9pt;z-index:251851264;visibility:visible" filled="f" stroked="f">
            <v:textbox style="mso-rotate-with-shape:t;mso-fit-shape-to-text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 xml:space="preserve">                Ул. Советская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Text Box 811" o:spid="_x0000_s1119" type="#_x0000_t202" style="position:absolute;margin-left:21.05pt;margin-top:437.2pt;width:14.5pt;height:16.9pt;z-index:251850240;visibility:visible" filled="f" stroked="f">
            <v:textbox style="mso-rotate-with-shape:t;mso-fit-shape-to-text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Text Box 810" o:spid="_x0000_s1120" type="#_x0000_t202" style="position:absolute;margin-left:40.9pt;margin-top:437.2pt;width:19pt;height:16.9pt;z-index:251849216;visibility:visible;mso-wrap-style:none" filled="f" stroked="f">
            <v:textbox style="mso-rotate-with-shape:t;mso-fit-shape-to-text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AutoShape 799" o:spid="_x0000_s1121" type="#_x0000_t61" style="position:absolute;margin-left:382.65pt;margin-top:391.85pt;width:113.4pt;height:5.75pt;rotation:180;z-index:251848192;visibility:visible" adj="10788,56347" fillcolor="#bbe0e3">
            <v:textbox style="mso-rotate:180;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вышка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rect id="Rectangle 795" o:spid="_x0000_s1122" style="position:absolute;margin-left:433.65pt;margin-top:380.6pt;width:5.8pt;height:5.6pt;z-index:251847168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794" o:spid="_x0000_s1123" style="position:absolute;margin-left:59.55pt;margin-top:459.95pt;width:22.65pt;height:11.25pt;flip:y;z-index:251846144;visibility:visible;mso-wrap-style:none;v-text-anchor:middle" fillcolor="#bbe0e3" strokecolor="red">
            <v:textbox style="mso-rotate:180;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кп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shape id="Text Box 793" o:spid="_x0000_s1124" type="#_x0000_t202" style="position:absolute;margin-left:-25.6pt;margin-top:454.2pt;width:90.8pt;height:16.85pt;z-index:251845120;visibility:visible" filled="f" stroked="f">
            <v:textbox style="mso-rotate-with-shape:t;mso-fit-shape-to-text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Ул. Лесная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line id="Line 792" o:spid="_x0000_s1125" style="position:absolute;z-index:251844096;visibility:visible" from="82.2pt,437.2pt" to="82.2pt,488.3pt"/>
        </w:pict>
      </w:r>
      <w:r>
        <w:rPr>
          <w:noProof/>
          <w:lang w:eastAsia="ru-RU"/>
        </w:rPr>
        <w:pict>
          <v:line id="Line 791" o:spid="_x0000_s1126" style="position:absolute;z-index:251843072;visibility:visible" from="65.2pt,425.95pt" to="65.2pt,454.2pt"/>
        </w:pict>
      </w:r>
      <w:r>
        <w:rPr>
          <w:noProof/>
          <w:lang w:eastAsia="ru-RU"/>
        </w:rPr>
        <w:pict>
          <v:line id="Line 790" o:spid="_x0000_s1127" style="position:absolute;z-index:251842048;visibility:visible" from="-25.6pt,471.2pt" to="65.2pt,471.2pt"/>
        </w:pict>
      </w:r>
      <w:r>
        <w:rPr>
          <w:noProof/>
          <w:lang w:eastAsia="ru-RU"/>
        </w:rPr>
        <w:pict>
          <v:line id="Line 789" o:spid="_x0000_s1128" style="position:absolute;z-index:251841024;visibility:visible" from="-25.6pt,454.2pt" to="65.2pt,454.2pt"/>
        </w:pict>
      </w:r>
      <w:r>
        <w:rPr>
          <w:noProof/>
          <w:lang w:eastAsia="ru-RU"/>
        </w:rPr>
        <w:pict>
          <v:shape id="AutoShape 788" o:spid="_x0000_s1129" type="#_x0000_t61" style="position:absolute;margin-left:331.7pt;margin-top:295.45pt;width:45.35pt;height:11.35pt;z-index:251840000;visibility:visible" adj="-5236,12818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магазин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rect id="Rectangle 787" o:spid="_x0000_s1130" style="position:absolute;margin-left:320.3pt;margin-top:301.2pt;width:5.65pt;height:5.6pt;z-index:251838976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785" o:spid="_x0000_s1131" style="position:absolute;margin-left:42.45pt;margin-top:471.2pt;width:5.75pt;height:5.75pt;flip:y;z-index:251837952;visibility:visible;mso-wrap-style:none;v-text-anchor:middle" fillcolor="#bbe0e3">
            <v:textbox style="mso-rotate:180;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784" o:spid="_x0000_s1132" style="position:absolute;margin-left:31.2pt;margin-top:471.2pt;width:5.6pt;height:5.75pt;z-index:251836928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783" o:spid="_x0000_s1133" style="position:absolute;margin-left:19.8pt;margin-top:471.2pt;width:5.65pt;height:5.75pt;z-index:251835904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5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782" o:spid="_x0000_s1134" style="position:absolute;margin-left:2.8pt;margin-top:471.2pt;width:5.6pt;height:5.75pt;z-index:251834880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7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781" o:spid="_x0000_s1135" style="position:absolute;margin-left:-8.6pt;margin-top:471.2pt;width:5.75pt;height:5.75pt;z-index:251833856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780" o:spid="_x0000_s1136" style="position:absolute;margin-left:48.2pt;margin-top:448.55pt;width:5.6pt;height:5.65pt;z-index:251832832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779" o:spid="_x0000_s1137" style="position:absolute;margin-left:36.8pt;margin-top:448.55pt;width:5.65pt;height:5.65pt;z-index:251831808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778" o:spid="_x0000_s1138" style="position:absolute;margin-left:25.45pt;margin-top:448.55pt;width:5.75pt;height:5.65pt;flip:y;z-index:251830784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777" o:spid="_x0000_s1139" style="position:absolute;margin-left:14.2pt;margin-top:448.55pt;width:5.6pt;height:5.65pt;z-index:251829760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775" o:spid="_x0000_s1140" style="position:absolute;margin-left:2.8pt;margin-top:448.55pt;width:5.6pt;height:5.65pt;z-index:251828736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774" o:spid="_x0000_s1141" style="position:absolute;margin-left:-8.6pt;margin-top:448.55pt;width:5.75pt;height:5.65pt;flip:y;z-index:251827712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773" o:spid="_x0000_s1142" style="position:absolute;margin-left:-19.85pt;margin-top:448.55pt;width:5.65pt;height:5.65pt;z-index:251826688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shape id="Text Box 770" o:spid="_x0000_s1143" type="#_x0000_t202" style="position:absolute;margin-left:138.9pt;margin-top:454.2pt;width:102pt;height:16.85pt;z-index:251825664;visibility:visible" filled="f" stroked="f">
            <v:textbox style="mso-rotate-with-shape:t;mso-fit-shape-to-text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Ул. 2-я Нагорная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rect id="Rectangle 768" o:spid="_x0000_s1144" style="position:absolute;margin-left:206.95pt;margin-top:471.2pt;width:5.6pt;height:5.75pt;z-index:251824640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767" o:spid="_x0000_s1145" style="position:absolute;margin-left:223.95pt;margin-top:471.2pt;width:5.6pt;height:5.75pt;z-index:251823616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766" o:spid="_x0000_s1146" style="position:absolute;margin-left:235.3pt;margin-top:471.2pt;width:5.6pt;height:5.75pt;z-index:251822592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765" o:spid="_x0000_s1147" style="position:absolute;margin-left:246.55pt;margin-top:471.2pt;width:5.75pt;height:5.75pt;z-index:251821568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line id="Line 764" o:spid="_x0000_s1148" style="position:absolute;z-index:251820544;visibility:visible" from="133.15pt,471.2pt" to="274.9pt,471.2pt"/>
        </w:pict>
      </w:r>
      <w:r>
        <w:rPr>
          <w:noProof/>
          <w:lang w:eastAsia="ru-RU"/>
        </w:rPr>
        <w:pict>
          <v:shape id="Text Box 763" o:spid="_x0000_s1149" type="#_x0000_t202" style="position:absolute;margin-left:133.15pt;margin-top:442.95pt;width:136.15pt;height:16.85pt;z-index:251819520;visibility:visible" filled="f" stroked="f">
            <v:textbox style="mso-rotate-with-shape:t;mso-fit-shape-to-text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Ул. 1-я Нагорная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rect id="Rectangle 762" o:spid="_x0000_s1150" style="position:absolute;margin-left:167.3pt;margin-top:442.95pt;width:5.65pt;height:5.6pt;z-index:251818496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761" o:spid="_x0000_s1151" style="position:absolute;margin-left:178.55pt;margin-top:442.95pt;width:5.65pt;height:5.6pt;z-index:251817472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760" o:spid="_x0000_s1152" style="position:absolute;margin-left:189.8pt;margin-top:442.95pt;width:5.75pt;height:5.6pt;flip:x;z-index:251816448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759" o:spid="_x0000_s1153" style="position:absolute;margin-left:201.3pt;margin-top:442.95pt;width:5.65pt;height:5.6pt;z-index:251815424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758" o:spid="_x0000_s1154" style="position:absolute;margin-left:212.55pt;margin-top:442.95pt;width:5.75pt;height:5.6pt;flip:y;z-index:251814400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757" o:spid="_x0000_s1155" style="position:absolute;margin-left:223.95pt;margin-top:442.95pt;width:5.6pt;height:5.6pt;z-index:251813376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756" o:spid="_x0000_s1156" style="position:absolute;margin-left:235.3pt;margin-top:442.85pt;width:5.6pt;height:5.7pt;flip:y;z-index:251812352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755" o:spid="_x0000_s1157" style="position:absolute;margin-left:246.55pt;margin-top:442.95pt;width:5.75pt;height:5.6pt;flip:x;z-index:251811328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line id="Line 754" o:spid="_x0000_s1158" style="position:absolute;z-index:251810304;visibility:visible" from="127.55pt,459.95pt" to="269.3pt,459.95pt"/>
        </w:pict>
      </w:r>
      <w:r>
        <w:rPr>
          <w:noProof/>
          <w:lang w:eastAsia="ru-RU"/>
        </w:rPr>
        <w:pict>
          <v:line id="Line 753" o:spid="_x0000_s1159" style="position:absolute;z-index:251809280;visibility:visible" from="127.55pt,448.55pt" to="263.55pt,448.55pt"/>
        </w:pict>
      </w:r>
      <w:r>
        <w:rPr>
          <w:noProof/>
          <w:lang w:eastAsia="ru-RU"/>
        </w:rPr>
        <w:pict>
          <v:rect id="Rectangle 750" o:spid="_x0000_s1160" style="position:absolute;margin-left:127.55pt;margin-top:425.95pt;width:5.6pt;height:5.65pt;z-index:251808256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749" o:spid="_x0000_s1161" style="position:absolute;margin-left:144.55pt;margin-top:425.95pt;width:5.6pt;height:5.65pt;z-index:251807232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748" o:spid="_x0000_s1162" style="position:absolute;margin-left:155.95pt;margin-top:425.95pt;width:5.6pt;height:5.65pt;z-index:251806208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747" o:spid="_x0000_s1163" style="position:absolute;margin-left:172.95pt;margin-top:425.95pt;width:5.6pt;height:5.65pt;z-index:251805184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746" o:spid="_x0000_s1164" style="position:absolute;margin-left:189.95pt;margin-top:425.95pt;width:5.6pt;height:5.65pt;flip:x y;z-index:251804160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745" o:spid="_x0000_s1165" style="position:absolute;margin-left:206.95pt;margin-top:425.95pt;width:5.6pt;height:5.65pt;z-index:251803136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744" o:spid="_x0000_s1166" style="position:absolute;margin-left:223.95pt;margin-top:425.95pt;width:5.6pt;height:5.65pt;z-index:251802112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743" o:spid="_x0000_s1167" style="position:absolute;margin-left:82.2pt;margin-top:408.95pt;width:5.6pt;height:5.65pt;flip:x y;z-index:251801088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742" o:spid="_x0000_s1168" style="position:absolute;margin-left:93.55pt;margin-top:408.95pt;width:5.6pt;height:5.65pt;z-index:251800064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741" o:spid="_x0000_s1169" style="position:absolute;margin-left:104.8pt;margin-top:408.95pt;width:5.75pt;height:5.65pt;z-index:251799040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740" o:spid="_x0000_s1170" style="position:absolute;margin-left:116.15pt;margin-top:408.95pt;width:5.75pt;height:5.65pt;z-index:251798016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739" o:spid="_x0000_s1171" style="position:absolute;margin-left:127.4pt;margin-top:408.95pt;width:5.75pt;height:5.65pt;z-index:251796992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738" o:spid="_x0000_s1172" style="position:absolute;margin-left:138.9pt;margin-top:408.95pt;width:5.65pt;height:5.65pt;z-index:251795968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737" o:spid="_x0000_s1173" style="position:absolute;margin-left:150.3pt;margin-top:408.95pt;width:5.65pt;height:5.65pt;z-index:251794944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736" o:spid="_x0000_s1174" style="position:absolute;margin-left:161.55pt;margin-top:408.95pt;width:5.65pt;height:5.65pt;z-index:251793920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735" o:spid="_x0000_s1175" style="position:absolute;margin-left:172.95pt;margin-top:408.95pt;width:5.6pt;height:5.65pt;flip:x y;z-index:251792896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734" o:spid="_x0000_s1176" style="position:absolute;margin-left:184.2pt;margin-top:408.95pt;width:5.75pt;height:5.65pt;flip:y;z-index:251791872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733" o:spid="_x0000_s1177" style="position:absolute;margin-left:195.7pt;margin-top:408.85pt;width:5.6pt;height:5.75pt;z-index:251790848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732" o:spid="_x0000_s1178" style="position:absolute;margin-left:206.95pt;margin-top:408.95pt;width:5.6pt;height:5.65pt;z-index:251789824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731" o:spid="_x0000_s1179" style="position:absolute;margin-left:218.3pt;margin-top:408.95pt;width:5.65pt;height:5.65pt;z-index:251788800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730" o:spid="_x0000_s1180" style="position:absolute;margin-left:229.65pt;margin-top:408.95pt;width:5.65pt;height:5.65pt;flip:y;z-index:251787776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729" o:spid="_x0000_s1181" style="position:absolute;margin-left:240.9pt;margin-top:408.95pt;width:5.65pt;height:5.65pt;z-index:251786752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line id="Line 727" o:spid="_x0000_s1182" style="position:absolute;z-index:251785728;visibility:visible" from="70.8pt,414.6pt" to="274.9pt,414.6pt"/>
        </w:pict>
      </w:r>
      <w:r>
        <w:rPr>
          <w:noProof/>
          <w:lang w:eastAsia="ru-RU"/>
        </w:rPr>
        <w:pict>
          <v:shape id="Text Box 725" o:spid="_x0000_s1183" type="#_x0000_t202" style="position:absolute;margin-left:19.8pt;margin-top:386.2pt;width:141.75pt;height:16.9pt;z-index:251784704;visibility:visible" filled="f" stroked="f">
            <v:textbox style="mso-rotate-with-shape:t;mso-fit-shape-to-text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 xml:space="preserve">                                     Ул. Гоголя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line id="Line 724" o:spid="_x0000_s1184" style="position:absolute;flip:x y;z-index:251783680;visibility:visible" from="297.7pt,284.2pt" to="314.7pt,295.45pt"/>
        </w:pict>
      </w:r>
      <w:r>
        <w:rPr>
          <w:noProof/>
          <w:lang w:eastAsia="ru-RU"/>
        </w:rPr>
        <w:pict>
          <v:line id="Line 723" o:spid="_x0000_s1185" style="position:absolute;flip:x y;z-index:251782656;visibility:visible" from="274.9pt,284.2pt" to="303.3pt,306.8pt"/>
        </w:pict>
      </w:r>
      <w:r>
        <w:rPr>
          <w:noProof/>
          <w:lang w:eastAsia="ru-RU"/>
        </w:rPr>
        <w:pict>
          <v:line id="Line 721" o:spid="_x0000_s1186" style="position:absolute;flip:y;z-index:251781632;visibility:visible" from="314.7pt,295.45pt" to="314.7pt,352.2pt"/>
        </w:pict>
      </w:r>
      <w:r>
        <w:rPr>
          <w:noProof/>
          <w:lang w:eastAsia="ru-RU"/>
        </w:rPr>
        <w:pict>
          <v:line id="Line 720" o:spid="_x0000_s1187" style="position:absolute;flip:y;z-index:251780608;visibility:visible" from="303.3pt,306.8pt" to="303.3pt,352.2pt"/>
        </w:pict>
      </w:r>
      <w:r>
        <w:rPr>
          <w:noProof/>
          <w:lang w:eastAsia="ru-RU"/>
        </w:rPr>
        <w:pict>
          <v:shape id="AutoShape 719" o:spid="_x0000_s1188" type="#_x0000_t61" style="position:absolute;margin-left:235.3pt;margin-top:414.6pt;width:51pt;height:17pt;z-index:251779584;visibility:visible" adj="17524,39388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вод.башня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rect id="Rectangle 718" o:spid="_x0000_s1189" style="position:absolute;margin-left:280.65pt;margin-top:420.2pt;width:5.65pt;height:5.75pt;z-index:251778560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shape id="AutoShape 715" o:spid="_x0000_s1190" type="#_x0000_t61" style="position:absolute;margin-left:297.7pt;margin-top:386.2pt;width:56.6pt;height:11.4pt;z-index:251777536;visibility:visible" adj="9870,61477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Вод.башня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rect id="Rectangle 714" o:spid="_x0000_s1191" style="position:absolute;margin-left:291.9pt;margin-top:471.2pt;width:5.8pt;height:5.75pt;flip:x;z-index:251776512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713" o:spid="_x0000_s1192" style="position:absolute;margin-left:291.9pt;margin-top:459.95pt;width:5.8pt;height:5.6pt;flip:x;z-index:251775488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712" o:spid="_x0000_s1193" style="position:absolute;margin-left:291.9pt;margin-top:442.95pt;width:17.05pt;height:11.25pt;flip:x;z-index:251774464;visibility:visible;mso-wrap-style:none;v-text-anchor:middle" fillcolor="#bbe0e3" strokecolor="red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кп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line id="Line 711" o:spid="_x0000_s1194" style="position:absolute;z-index:251773440;visibility:visible" from="297.7pt,448.55pt" to="297.7pt,448.55pt"/>
        </w:pict>
      </w:r>
      <w:r>
        <w:rPr>
          <w:noProof/>
          <w:lang w:eastAsia="ru-RU"/>
        </w:rPr>
        <w:pict>
          <v:rect id="Rectangle 710" o:spid="_x0000_s1195" style="position:absolute;margin-left:291.9pt;margin-top:437.2pt;width:5.8pt;height:5.75pt;z-index:251772416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709" o:spid="_x0000_s1196" style="position:absolute;margin-left:291.9pt;margin-top:425.95pt;width:5.8pt;height:5.65pt;flip:x;z-index:251771392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708" o:spid="_x0000_s1197" style="position:absolute;margin-left:291.9pt;margin-top:414.6pt;width:5.8pt;height:5.6pt;z-index:251770368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line id="Line 707" o:spid="_x0000_s1198" style="position:absolute;z-index:251769344;visibility:visible" from="297.7pt,408.95pt" to="297.7pt,476.95pt"/>
        </w:pict>
      </w:r>
      <w:r>
        <w:rPr>
          <w:noProof/>
          <w:lang w:eastAsia="ru-RU"/>
        </w:rPr>
        <w:pict>
          <v:line id="Line 706" o:spid="_x0000_s1199" style="position:absolute;z-index:251768320;visibility:visible" from="303.3pt,408.95pt" to="303.3pt,471.2pt"/>
        </w:pict>
      </w:r>
      <w:r>
        <w:rPr>
          <w:noProof/>
          <w:lang w:eastAsia="ru-RU"/>
        </w:rPr>
        <w:pict>
          <v:rect id="Rectangle 705" o:spid="_x0000_s1200" style="position:absolute;margin-left:320.3pt;margin-top:414.6pt;width:5.65pt;height:5.6pt;flip:x y;z-index:251767296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704" o:spid="_x0000_s1201" style="position:absolute;margin-left:320.3pt;margin-top:437.2pt;width:5.65pt;height:5.75pt;z-index:251766272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line id="Line 703" o:spid="_x0000_s1202" style="position:absolute;z-index:251765248;visibility:visible" from="314.7pt,408.95pt" to="314.7pt,471.2pt"/>
        </w:pict>
      </w:r>
      <w:r>
        <w:rPr>
          <w:noProof/>
          <w:lang w:eastAsia="ru-RU"/>
        </w:rPr>
        <w:pict>
          <v:line id="Line 702" o:spid="_x0000_s1203" style="position:absolute;z-index:251764224;visibility:visible" from="320.3pt,408.95pt" to="320.3pt,471.2pt"/>
        </w:pict>
      </w:r>
      <w:r>
        <w:rPr>
          <w:noProof/>
          <w:lang w:eastAsia="ru-RU"/>
        </w:rPr>
        <w:pict>
          <v:rect id="Rectangle 701" o:spid="_x0000_s1204" style="position:absolute;margin-left:-42.6pt;margin-top:357.8pt;width:5.75pt;height:11.4pt;flip:x y;z-index:251763200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700" o:spid="_x0000_s1205" style="position:absolute;margin-left:-36.95pt;margin-top:306.8pt;width:5.75pt;height:5.65pt;z-index:251762176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699" o:spid="_x0000_s1206" style="position:absolute;margin-left:-36.95pt;margin-top:289.85pt;width:5.75pt;height:5.6pt;flip:y;z-index:251761152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698" o:spid="_x0000_s1207" style="position:absolute;margin-left:-2.85pt;margin-top:363.6pt;width:56.65pt;height:11.25pt;z-index:251760128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корт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shape id="Text Box 697" o:spid="_x0000_s1208" type="#_x0000_t202" style="position:absolute;margin-left:19.8pt;margin-top:335.2pt;width:130.35pt;height:16.85pt;z-index:251759104;visibility:visible" filled="f" stroked="f">
            <v:textbox style="mso-rotate-with-shape:t;mso-fit-shape-to-text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Ул. Степана Разина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line id="Line 695" o:spid="_x0000_s1209" style="position:absolute;z-index:251758080;visibility:visible" from="-31.2pt,267.2pt" to="-31.2pt,380.6pt"/>
        </w:pict>
      </w:r>
      <w:r>
        <w:rPr>
          <w:noProof/>
          <w:lang w:eastAsia="ru-RU"/>
        </w:rPr>
        <w:pict>
          <v:line id="Line 694" o:spid="_x0000_s1210" style="position:absolute;z-index:251757056;visibility:visible" from="-19.85pt,261.45pt" to="-19.85pt,386.2pt"/>
        </w:pict>
      </w:r>
      <w:r>
        <w:rPr>
          <w:noProof/>
          <w:lang w:eastAsia="ru-RU"/>
        </w:rPr>
        <w:pict>
          <v:rect id="Rectangle 693" o:spid="_x0000_s1211" style="position:absolute;margin-left:-31.2pt;margin-top:386.2pt;width:5.6pt;height:5.65pt;z-index:251756032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692" o:spid="_x0000_s1212" style="position:absolute;margin-left:2.8pt;margin-top:397.6pt;width:5.6pt;height:5.6pt;flip:y;z-index:251755008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691" o:spid="_x0000_s1213" style="position:absolute;margin-left:14.05pt;margin-top:397.6pt;width:5.75pt;height:5.6pt;flip:x;z-index:251753984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690" o:spid="_x0000_s1214" style="position:absolute;margin-left:25.45pt;margin-top:397.6pt;width:5.75pt;height:5.6pt;flip:y;z-index:251752960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689" o:spid="_x0000_s1215" style="position:absolute;margin-left:36.8pt;margin-top:397.6pt;width:5.65pt;height:5.6pt;z-index:251751936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688" o:spid="_x0000_s1216" style="position:absolute;margin-left:48.2pt;margin-top:397.6pt;width:5.6pt;height:5.6pt;z-index:251750912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687" o:spid="_x0000_s1217" style="position:absolute;margin-left:59.55pt;margin-top:397.6pt;width:5.65pt;height:5.6pt;z-index:251749888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686" o:spid="_x0000_s1218" style="position:absolute;margin-left:70.8pt;margin-top:397.6pt;width:5.65pt;height:5.6pt;z-index:251748864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685" o:spid="_x0000_s1219" style="position:absolute;margin-left:82.2pt;margin-top:397.6pt;width:5.6pt;height:5.6pt;z-index:251747840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684" o:spid="_x0000_s1220" style="position:absolute;margin-left:93.55pt;margin-top:397.6pt;width:5.6pt;height:5.6pt;flip:x y;z-index:251746816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683" o:spid="_x0000_s1221" style="position:absolute;margin-left:104.8pt;margin-top:397.6pt;width:5.75pt;height:5.6pt;flip:x y;z-index:251745792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682" o:spid="_x0000_s1222" style="position:absolute;margin-left:116.15pt;margin-top:397.6pt;width:5.75pt;height:5.6pt;z-index:251744768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681" o:spid="_x0000_s1223" style="position:absolute;margin-left:127.55pt;margin-top:397.6pt;width:5.6pt;height:5.6pt;z-index:251743744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680" o:spid="_x0000_s1224" style="position:absolute;margin-left:138.9pt;margin-top:397.6pt;width:5.65pt;height:5.6pt;z-index:251742720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679" o:spid="_x0000_s1225" style="position:absolute;margin-left:150.15pt;margin-top:397.6pt;width:5.8pt;height:5.6pt;z-index:251741696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678" o:spid="_x0000_s1226" style="position:absolute;margin-left:161.55pt;margin-top:397.6pt;width:11.4pt;height:5.6pt;flip:y;z-index:251740672;visibility:visible;mso-wrap-style:none;v-text-anchor:middle" fillcolor="#bbe0e3" strokecolor="red">
            <v:textbox style="mso-rotate:180;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кп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677" o:spid="_x0000_s1227" style="position:absolute;margin-left:223.95pt;margin-top:397.6pt;width:16.95pt;height:9.85pt;flip:y;z-index:251739648;visibility:visible;mso-wrap-style:none;v-text-anchor:middle" fillcolor="#bbe0e3" strokecolor="red">
            <v:textbox style="mso-rotate:180;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кп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673" o:spid="_x0000_s1228" style="position:absolute;margin-left:246.55pt;margin-top:397.6pt;width:5.75pt;height:5.6pt;z-index:251738624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672" o:spid="_x0000_s1229" style="position:absolute;margin-left:257.9pt;margin-top:397.6pt;width:5.65pt;height:5.6pt;flip:y;z-index:251737600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671" o:spid="_x0000_s1230" style="position:absolute;margin-left:269.3pt;margin-top:397.6pt;width:5.6pt;height:5.6pt;z-index:251736576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670" o:spid="_x0000_s1231" style="position:absolute;margin-left:14.2pt;margin-top:380.6pt;width:5.6pt;height:5.6pt;z-index:251735552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669" o:spid="_x0000_s1232" style="position:absolute;margin-left:25.45pt;margin-top:380.6pt;width:5.75pt;height:5.6pt;z-index:251734528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668" o:spid="_x0000_s1233" style="position:absolute;margin-left:36.8pt;margin-top:380.6pt;width:5.65pt;height:5.6pt;z-index:251733504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667" o:spid="_x0000_s1234" style="position:absolute;margin-left:48.2pt;margin-top:380.6pt;width:5.75pt;height:5.6pt;z-index:251732480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666" o:spid="_x0000_s1235" style="position:absolute;margin-left:59.55pt;margin-top:380.6pt;width:5.65pt;height:5.6pt;z-index:251731456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665" o:spid="_x0000_s1236" style="position:absolute;margin-left:70.8pt;margin-top:380.6pt;width:5.75pt;height:5.6pt;z-index:251730432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664" o:spid="_x0000_s1237" style="position:absolute;margin-left:82.2pt;margin-top:380.6pt;width:5.6pt;height:5.6pt;z-index:251729408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663" o:spid="_x0000_s1238" style="position:absolute;margin-left:150.15pt;margin-top:380.6pt;width:5.8pt;height:5.6pt;flip:x;z-index:251728384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662" o:spid="_x0000_s1239" style="position:absolute;margin-left:138.9pt;margin-top:380.6pt;width:5.65pt;height:5.6pt;flip:x;z-index:251727360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661" o:spid="_x0000_s1240" style="position:absolute;margin-left:127.55pt;margin-top:380.6pt;width:5.6pt;height:5.6pt;z-index:251726336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line id="Line 660" o:spid="_x0000_s1241" style="position:absolute;z-index:251725312;visibility:visible" from="189.95pt,352.2pt" to="189.95pt,386.2pt"/>
        </w:pict>
      </w:r>
      <w:r>
        <w:rPr>
          <w:noProof/>
          <w:lang w:eastAsia="ru-RU"/>
        </w:rPr>
        <w:pict>
          <v:line id="Line 659" o:spid="_x0000_s1242" style="position:absolute;z-index:251724288;visibility:visible" from="184.2pt,352.2pt" to="184.2pt,380.6pt"/>
        </w:pict>
      </w:r>
      <w:r>
        <w:rPr>
          <w:noProof/>
          <w:lang w:eastAsia="ru-RU"/>
        </w:rPr>
        <w:pict>
          <v:rect id="Rectangle 658" o:spid="_x0000_s1243" style="position:absolute;margin-left:93.55pt;margin-top:380.6pt;width:5.6pt;height:5.6pt;flip:x;z-index:251723264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657" o:spid="_x0000_s1244" style="position:absolute;margin-left:104.8pt;margin-top:380.6pt;width:5.6pt;height:5.6pt;z-index:251722240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656" o:spid="_x0000_s1245" style="position:absolute;margin-left:116.15pt;margin-top:380.6pt;width:5.65pt;height:5.6pt;z-index:251721216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655" o:spid="_x0000_s1246" style="position:absolute;margin-left:201.3pt;margin-top:380.45pt;width:5.65pt;height:5.75pt;flip:y;z-index:251720192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654" o:spid="_x0000_s1247" style="position:absolute;margin-left:212.55pt;margin-top:380.6pt;width:5.75pt;height:5.6pt;z-index:251719168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653" o:spid="_x0000_s1248" style="position:absolute;margin-left:229.55pt;margin-top:369.2pt;width:22.75pt;height:17pt;flip:y;z-index:251718144;visibility:visible;mso-wrap-style:none;v-text-anchor:middle" fillcolor="#bbe0e3">
            <v:textbox style="mso-rotate:180;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школа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shape id="Text Box 652" o:spid="_x0000_s1249" type="#_x0000_t202" style="position:absolute;margin-left:297.7pt;margin-top:318.45pt;width:25.7pt;height:16.85pt;flip:y;z-index:251717120;visibility:visible" filled="f" stroked="f">
            <v:textbox style="mso-rotate:180;mso-rotate-with-shape:t;mso-fit-shape-to-text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r>
        <w:rPr>
          <w:noProof/>
          <w:lang w:eastAsia="ru-RU"/>
        </w:rPr>
        <w:pict>
          <v:rect id="Rectangle 651" o:spid="_x0000_s1250" style="position:absolute;margin-left:297.7pt;margin-top:352.2pt;width:5.6pt;height:5.6pt;z-index:251716096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650" o:spid="_x0000_s1251" style="position:absolute;margin-left:297.7pt;margin-top:340.8pt;width:5.6pt;height:5.65pt;z-index:251715072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648" o:spid="_x0000_s1252" style="position:absolute;margin-left:314.7pt;margin-top:340.8pt;width:5.6pt;height:5.65pt;z-index:251714048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line id="Line 647" o:spid="_x0000_s1253" style="position:absolute;z-index:251713024;visibility:visible" from="314.7pt,352.2pt" to="314.7pt,380.6pt"/>
        </w:pict>
      </w:r>
      <w:r>
        <w:rPr>
          <w:noProof/>
          <w:lang w:eastAsia="ru-RU"/>
        </w:rPr>
        <w:pict>
          <v:line id="Line 646" o:spid="_x0000_s1254" style="position:absolute;z-index:251712000;visibility:visible" from="303.3pt,352.2pt" to="303.3pt,374.85pt"/>
        </w:pict>
      </w:r>
      <w:r>
        <w:rPr>
          <w:noProof/>
          <w:lang w:eastAsia="ru-RU"/>
        </w:rPr>
        <w:pict>
          <v:rect id="Rectangle 645" o:spid="_x0000_s1255" style="position:absolute;margin-left:331.7pt;margin-top:357.8pt;width:50.95pt;height:5.8pt;z-index:251710976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стадион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line id="Line 644" o:spid="_x0000_s1256" style="position:absolute;z-index:251709952;visibility:visible" from="14.2pt,397.6pt" to="274.9pt,397.6pt"/>
        </w:pict>
      </w:r>
      <w:r>
        <w:rPr>
          <w:noProof/>
          <w:lang w:eastAsia="ru-RU"/>
        </w:rPr>
        <w:pict>
          <v:line id="Line 643" o:spid="_x0000_s1257" style="position:absolute;z-index:251708928;visibility:visible" from="2.8pt,386.2pt" to="257.9pt,386.2pt"/>
        </w:pict>
      </w:r>
      <w:r>
        <w:rPr>
          <w:noProof/>
          <w:lang w:eastAsia="ru-RU"/>
        </w:rPr>
        <w:pict>
          <v:rect id="Rectangle 642" o:spid="_x0000_s1258" style="position:absolute;margin-left:161.55pt;margin-top:357.8pt;width:5.65pt;height:5.8pt;z-index:251707904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shape id="Text Box 638" o:spid="_x0000_s1259" type="#_x0000_t202" style="position:absolute;margin-left:439.45pt;margin-top:397.6pt;width:24.35pt;height:16.85pt;z-index:251706880;visibility:visible;mso-wrap-style:none" filled="f" stroked="f">
            <v:textbox style="mso-rotate-with-shape:t;mso-fit-shape-to-text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8А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AutoShape 637" o:spid="_x0000_s1260" type="#_x0000_t61" style="position:absolute;margin-left:331.7pt;margin-top:414.6pt;width:62.35pt;height:22.6pt;z-index:251705856;visibility:visible" adj="19739,-4296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поликлиника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AutoShape 636" o:spid="_x0000_s1261" type="#_x0000_t61" style="position:absolute;margin-left:337.3pt;margin-top:442.95pt;width:79.35pt;height:17pt;flip:x;z-index:251704832;visibility:visible" adj="1224,-43201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Дет. отделение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AutoShape 635" o:spid="_x0000_s1262" type="#_x0000_t61" style="position:absolute;margin-left:467.7pt;margin-top:431.6pt;width:107.7pt;height:16.95pt;z-index:251703808;visibility:visible" adj="-4460,-27318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стационар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AutoShape 634" o:spid="_x0000_s1263" type="#_x0000_t61" style="position:absolute;margin-left:606.3pt;margin-top:429.1pt;width:54.45pt;height:59.5pt;rotation:90;flip:x y;z-index:251702784;visibility:visible" adj="38571,-19966" fillcolor="#bbe0e3">
            <v:textbox style="layout-flow:vertical-ideographic;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Пожарная часть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rect id="Rectangle 633" o:spid="_x0000_s1264" style="position:absolute;margin-left:422.4pt;margin-top:437.2pt;width:11.25pt;height:17pt;flip:y;z-index:251701760;visibility:visible;mso-wrap-style:none;v-text-anchor:middle" fillcolor="#bbe0e3">
            <v:textbox style="mso-rotate:180;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4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632" o:spid="_x0000_s1265" style="position:absolute;margin-left:450.7pt;margin-top:437.2pt;width:11.35pt;height:17pt;z-index:251700736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6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line id="Line 631" o:spid="_x0000_s1266" style="position:absolute;z-index:251699712;visibility:visible" from="354.3pt,403.2pt" to="456.45pt,403.2pt"/>
        </w:pict>
      </w:r>
      <w:r>
        <w:rPr>
          <w:noProof/>
          <w:lang w:eastAsia="ru-RU"/>
        </w:rPr>
        <w:pict>
          <v:line id="Line 630" o:spid="_x0000_s1267" style="position:absolute;z-index:251698688;visibility:visible" from="354.3pt,391.85pt" to="450.7pt,391.85pt"/>
        </w:pict>
      </w:r>
      <w:r>
        <w:rPr>
          <w:noProof/>
          <w:lang w:eastAsia="ru-RU"/>
        </w:rPr>
        <w:pict>
          <v:rect id="Rectangle 629" o:spid="_x0000_s1268" style="position:absolute;margin-left:382.65pt;margin-top:403.35pt;width:22.65pt;height:5.6pt;flip:y;z-index:251697664;visibility:visible;mso-wrap-style:none;v-text-anchor:middle" fillcolor="#bbe0e3">
            <v:textbox style="mso-rotate:180;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8В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628" o:spid="_x0000_s1269" style="position:absolute;margin-left:411.05pt;margin-top:403.35pt;width:11.35pt;height:5.6pt;flip:y;z-index:251696640;visibility:visible;mso-wrap-style:none;v-text-anchor:middle" fillcolor="#bbe0e3">
            <v:textbox style="mso-rotate:180;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8Б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627" o:spid="_x0000_s1270" style="position:absolute;margin-left:433.65pt;margin-top:403.35pt;width:22.8pt;height:5.6pt;z-index:251695616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625" o:spid="_x0000_s1271" style="position:absolute;margin-left:354.3pt;margin-top:380.6pt;width:62.35pt;height:5.6pt;z-index:251694592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промкомбинат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shape id="Text Box 624" o:spid="_x0000_s1272" type="#_x0000_t202" style="position:absolute;margin-left:518.8pt;margin-top:403.2pt;width:102pt;height:16.9pt;z-index:251693568;visibility:visible" filled="f" stroked="f">
            <v:textbox style="mso-rotate-with-shape:t;mso-fit-shape-to-text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Ул. 40 лет Победы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rect id="Rectangle 621" o:spid="_x0000_s1273" style="position:absolute;margin-left:586.8pt;margin-top:420.2pt;width:22.65pt;height:5.75pt;z-index:251692544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8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620" o:spid="_x0000_s1274" style="position:absolute;margin-left:552.8pt;margin-top:420.2pt;width:5.6pt;height:5.75pt;flip:y;z-index:251691520;visibility:visible;mso-wrap-style:none;v-text-anchor:middle" fillcolor="#bbe0e3">
            <v:textbox style="mso-rotate:180;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6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619" o:spid="_x0000_s1275" style="position:absolute;margin-left:541.4pt;margin-top:420.2pt;width:5.75pt;height:5.75pt;z-index:251690496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4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618" o:spid="_x0000_s1276" style="position:absolute;margin-left:530.05pt;margin-top:420.2pt;width:5.75pt;height:11.4pt;rotation:11778692fd;flip:y;z-index:251689472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617" o:spid="_x0000_s1277" style="position:absolute;margin-left:575.4pt;margin-top:403.2pt;width:5.8pt;height:5.75pt;flip:x;z-index:251688448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616" o:spid="_x0000_s1278" style="position:absolute;margin-left:564.15pt;margin-top:403.2pt;width:5.65pt;height:5.75pt;z-index:251687424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615" o:spid="_x0000_s1279" style="position:absolute;margin-left:552.8pt;margin-top:403.2pt;width:5.6pt;height:5.75pt;flip:x;z-index:251686400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614" o:spid="_x0000_s1280" style="position:absolute;margin-left:541.4pt;margin-top:403.2pt;width:5.65pt;height:5.75pt;z-index:251685376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613" o:spid="_x0000_s1281" style="position:absolute;margin-left:530.05pt;margin-top:403.2pt;width:5.6pt;height:5.75pt;z-index:251684352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612" o:spid="_x0000_s1282" style="position:absolute;margin-left:518.8pt;margin-top:403.2pt;width:5.6pt;height:5.75pt;z-index:251683328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line id="Line 611" o:spid="_x0000_s1283" style="position:absolute;z-index:251682304;visibility:visible" from="518.8pt,420.2pt" to="620.8pt,420.2pt"/>
        </w:pict>
      </w:r>
      <w:r>
        <w:rPr>
          <w:noProof/>
          <w:lang w:eastAsia="ru-RU"/>
        </w:rPr>
        <w:pict>
          <v:line id="Line 610" o:spid="_x0000_s1284" style="position:absolute;z-index:251681280;visibility:visible" from="513.05pt,408.95pt" to="615.2pt,408.95pt"/>
        </w:pict>
      </w:r>
      <w:r>
        <w:rPr>
          <w:noProof/>
          <w:lang w:eastAsia="ru-RU"/>
        </w:rPr>
        <w:pict>
          <v:rect id="Rectangle 609" o:spid="_x0000_s1285" style="position:absolute;margin-left:507.45pt;margin-top:386.2pt;width:5.6pt;height:5.65pt;flip:y;z-index:251680256;visibility:visible;mso-wrap-style:none;v-text-anchor:middle" fillcolor="#bbe0e3">
            <v:textbox style="mso-rotate:180;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608" o:spid="_x0000_s1286" style="position:absolute;margin-left:518.8pt;margin-top:386.2pt;width:5.6pt;height:5.65pt;flip:y;z-index:251679232;visibility:visible;mso-wrap-style:none;v-text-anchor:middle" fillcolor="#bbe0e3">
            <v:textbox style="mso-rotate:180;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607" o:spid="_x0000_s1287" style="position:absolute;margin-left:552.8pt;margin-top:374.85pt;width:5.75pt;height:5.75pt;z-index:251678208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606" o:spid="_x0000_s1288" style="position:absolute;margin-left:547.05pt;margin-top:386.2pt;width:5.75pt;height:5.65pt;z-index:251677184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605" o:spid="_x0000_s1289" style="position:absolute;margin-left:564.05pt;margin-top:374.85pt;width:5.75pt;height:5.75pt;z-index:251676160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604" o:spid="_x0000_s1290" style="position:absolute;margin-left:575.4pt;margin-top:374.85pt;width:5.8pt;height:5.75pt;flip:y;z-index:251675136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shape id="Text Box 603" o:spid="_x0000_s1291" type="#_x0000_t202" style="position:absolute;margin-left:433.65pt;margin-top:357.8pt;width:124.75pt;height:16.9pt;z-index:251674112;visibility:visible" filled="f" stroked="f">
            <v:textbox style="mso-rotate-with-shape:t;mso-fit-shape-to-text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Ул. Кирова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rect id="Rectangle 602" o:spid="_x0000_s1292" style="position:absolute;margin-left:564.15pt;margin-top:357.8pt;width:5.65pt;height:5.8pt;flip:x;z-index:251673088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601" o:spid="_x0000_s1293" style="position:absolute;margin-left:552.8pt;margin-top:357.8pt;width:5.6pt;height:5.8pt;z-index:251672064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600" o:spid="_x0000_s1294" style="position:absolute;margin-left:541.4pt;margin-top:357.8pt;width:5.65pt;height:5.8pt;z-index:251671040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599" o:spid="_x0000_s1295" style="position:absolute;margin-left:530.05pt;margin-top:357.8pt;width:5.75pt;height:5.8pt;z-index:251670016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598" o:spid="_x0000_s1296" style="position:absolute;margin-left:518.8pt;margin-top:357.8pt;width:5.6pt;height:5.8pt;z-index:251668992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597" o:spid="_x0000_s1297" style="position:absolute;margin-left:507.45pt;margin-top:357.8pt;width:5.6pt;height:5.8pt;flip:x;z-index:251667968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596" o:spid="_x0000_s1298" style="position:absolute;margin-left:496.05pt;margin-top:357.8pt;width:5.75pt;height:5.8pt;z-index:251666944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595" o:spid="_x0000_s1299" style="position:absolute;margin-left:484.8pt;margin-top:357.8pt;width:5.65pt;height:5.8pt;flip:y;z-index:251665920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594" o:spid="_x0000_s1300" style="position:absolute;margin-left:473.45pt;margin-top:357.8pt;width:5.6pt;height:5.8pt;z-index:251664896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593" o:spid="_x0000_s1301" style="position:absolute;margin-left:462.05pt;margin-top:357.8pt;width:5.65pt;height:5.8pt;flip:y;z-index:251663872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592" o:spid="_x0000_s1302" style="position:absolute;margin-left:450.7pt;margin-top:357.8pt;width:5.75pt;height:5.8pt;z-index:251662848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591" o:spid="_x0000_s1303" style="position:absolute;margin-left:439.3pt;margin-top:357.8pt;width:5.75pt;height:5.8pt;flip:x;z-index:251661824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5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590" o:spid="_x0000_s1304" style="position:absolute;margin-left:428.05pt;margin-top:357.8pt;width:5.6pt;height:5.8pt;flip:y;z-index:251660800;visibility:visible;mso-wrap-style:none;v-text-anchor:middle" fillcolor="#bbe0e3">
            <v:textbox style="mso-rotate:180;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589" o:spid="_x0000_s1305" style="position:absolute;margin-left:416.65pt;margin-top:357.8pt;width:5.75pt;height:5.8pt;z-index:251659776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line id="Line 588" o:spid="_x0000_s1306" style="position:absolute;flip:y;z-index:251658752;visibility:visible" from="411.05pt,374.85pt" to="598.2pt,374.85pt"/>
        </w:pict>
      </w:r>
      <w:r>
        <w:rPr>
          <w:noProof/>
          <w:lang w:eastAsia="ru-RU"/>
        </w:rPr>
        <w:pict>
          <v:line id="Line 585" o:spid="_x0000_s1307" style="position:absolute;z-index:251657728;visibility:visible" from="411.05pt,363.6pt" to="598.2pt,363.6pt"/>
        </w:pict>
      </w:r>
      <w:r>
        <w:rPr>
          <w:noProof/>
          <w:lang w:eastAsia="ru-RU"/>
        </w:rPr>
        <w:pict>
          <v:rect id="Rectangle 582" o:spid="_x0000_s1308" style="position:absolute;margin-left:592.55pt;margin-top:335.2pt;width:5.65pt;height:5.75pt;flip:x y;z-index:251656704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581" o:spid="_x0000_s1309" style="position:absolute;margin-left:575.4pt;margin-top:340.8pt;width:11.4pt;height:11.4pt;z-index:251655680;visibility:visible;mso-wrap-style:none;v-text-anchor:middle" fillcolor="#bbe0e3" strokecolor="red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кп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580" o:spid="_x0000_s1310" style="position:absolute;margin-left:564.15pt;margin-top:340.8pt;width:5.65pt;height:5.75pt;z-index:251654656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579" o:spid="_x0000_s1311" style="position:absolute;margin-left:552.8pt;margin-top:340.8pt;width:5.6pt;height:5.75pt;flip:x;z-index:251653632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578" o:spid="_x0000_s1312" style="position:absolute;margin-left:541.4pt;margin-top:340.8pt;width:5.65pt;height:5.75pt;z-index:251652608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577" o:spid="_x0000_s1313" style="position:absolute;margin-left:530.05pt;margin-top:340.8pt;width:5.75pt;height:5.75pt;flip:x;z-index:251651584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576" o:spid="_x0000_s1314" style="position:absolute;margin-left:518.8pt;margin-top:340.8pt;width:5.6pt;height:5.75pt;flip:x;z-index:251650560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575" o:spid="_x0000_s1315" style="position:absolute;margin-left:507.45pt;margin-top:340.8pt;width:5.6pt;height:5.75pt;flip:x;z-index:251649536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574" o:spid="_x0000_s1316" style="position:absolute;margin-left:496.05pt;margin-top:340.8pt;width:5.75pt;height:5.75pt;z-index:251648512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573" o:spid="_x0000_s1317" style="position:absolute;margin-left:484.8pt;margin-top:340.8pt;width:5.65pt;height:5.75pt;z-index:251647488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572" o:spid="_x0000_s1318" style="position:absolute;margin-left:473.45pt;margin-top:340.8pt;width:5.6pt;height:5.75pt;flip:x;z-index:251646464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571" o:spid="_x0000_s1319" style="position:absolute;margin-left:462.05pt;margin-top:340.8pt;width:5.65pt;height:5.75pt;flip:x;z-index:251645440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570" o:spid="_x0000_s1320" style="position:absolute;margin-left:450.7pt;margin-top:340.8pt;width:5.75pt;height:5.75pt;flip:x;z-index:251644416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569" o:spid="_x0000_s1321" style="position:absolute;margin-left:439.45pt;margin-top:340.8pt;width:5.6pt;height:5.75pt;flip:x y;z-index:251643392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566" o:spid="_x0000_s1322" style="position:absolute;margin-left:410.9pt;margin-top:340.8pt;width:17.15pt;height:5.75pt;flip:x y;z-index:251642368;visibility:visible;mso-wrap-style:none;v-text-anchor:middle" fillcolor="#bbe0e3" strokecolor="red">
            <v:textbox style="mso-rotate:180;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кп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565" o:spid="_x0000_s1323" style="position:absolute;margin-left:405.4pt;margin-top:340.8pt;width:5.65pt;height:5.75pt;z-index:251641344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564" o:spid="_x0000_s1324" style="position:absolute;margin-left:388.3pt;margin-top:340.8pt;width:11.35pt;height:5.75pt;flip:x;z-index:251640320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12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563" o:spid="_x0000_s1325" style="position:absolute;margin-left:371.3pt;margin-top:340.8pt;width:11.35pt;height:5.75pt;flip:x;z-index:251639296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10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562" o:spid="_x0000_s1326" style="position:absolute;margin-left:360.05pt;margin-top:340.8pt;width:5.65pt;height:5.75pt;flip:y;z-index:251638272;visibility:visible;mso-wrap-style:none;v-text-anchor:middle" fillcolor="#bbe0e3">
            <v:textbox style="mso-rotate:180;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6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561" o:spid="_x0000_s1327" style="position:absolute;margin-left:348.7pt;margin-top:340.8pt;width:5.6pt;height:5.75pt;flip:x;z-index:251637248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4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560" o:spid="_x0000_s1328" style="position:absolute;margin-left:337.3pt;margin-top:340.8pt;width:5.75pt;height:5.75pt;flip:y;z-index:251636224;visibility:visible;mso-wrap-style:none;v-text-anchor:middle" fillcolor="#bbe0e3">
            <v:textbox style="mso-rotate:180;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559" o:spid="_x0000_s1329" style="position:absolute;margin-left:581.2pt;margin-top:318.2pt;width:11.25pt;height:11.25pt;flip:x;z-index:251635200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57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558" o:spid="_x0000_s1330" style="position:absolute;margin-left:547.05pt;margin-top:323.7pt;width:5.75pt;height:5.75pt;z-index:251634176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557" o:spid="_x0000_s1331" style="position:absolute;margin-left:535.8pt;margin-top:323.7pt;width:5.6pt;height:5.75pt;flip:x;z-index:251633152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556" o:spid="_x0000_s1332" style="position:absolute;margin-left:524.4pt;margin-top:323.8pt;width:5.65pt;height:5.65pt;flip:x y;z-index:251632128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555" o:spid="_x0000_s1333" style="position:absolute;margin-left:513.05pt;margin-top:323.7pt;width:5.75pt;height:5.75pt;flip:x;z-index:251631104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554" o:spid="_x0000_s1334" style="position:absolute;margin-left:501.8pt;margin-top:323.7pt;width:5.65pt;height:5.75pt;flip:x;z-index:251630080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553" o:spid="_x0000_s1335" style="position:absolute;margin-left:490.45pt;margin-top:323.7pt;width:5.75pt;height:5.75pt;flip:x;z-index:251629056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552" o:spid="_x0000_s1336" style="position:absolute;margin-left:479.05pt;margin-top:323.7pt;width:5.75pt;height:5.75pt;z-index:251628032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551" o:spid="_x0000_s1337" style="position:absolute;margin-left:450.7pt;margin-top:323.7pt;width:5.75pt;height:5.75pt;z-index:251627008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550" o:spid="_x0000_s1338" style="position:absolute;margin-left:439.3pt;margin-top:323.7pt;width:5.75pt;height:5.75pt;flip:x y;z-index:251625984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549" o:spid="_x0000_s1339" style="position:absolute;margin-left:428.05pt;margin-top:323.7pt;width:5.6pt;height:5.75pt;z-index:251624960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548" o:spid="_x0000_s1340" style="position:absolute;margin-left:416.65pt;margin-top:323.7pt;width:5.75pt;height:5.75pt;z-index:251623936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547" o:spid="_x0000_s1341" style="position:absolute;margin-left:405.3pt;margin-top:323.7pt;width:5.75pt;height:5.75pt;flip:x;z-index:251622912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546" o:spid="_x0000_s1342" style="position:absolute;margin-left:399.65pt;margin-top:323.7pt;width:5.65pt;height:5.75pt;flip:x;z-index:251621888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545" o:spid="_x0000_s1343" style="position:absolute;margin-left:382.65pt;margin-top:323.8pt;width:11.4pt;height:5.75pt;z-index:251620864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13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544" o:spid="_x0000_s1344" style="position:absolute;margin-left:365.7pt;margin-top:323.8pt;width:11.35pt;height:5.65pt;flip:x;z-index:251619840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11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543" o:spid="_x0000_s1345" style="position:absolute;margin-left:354.3pt;margin-top:323.8pt;width:5.75pt;height:5.75pt;flip:x;z-index:251618816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7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542" o:spid="_x0000_s1346" style="position:absolute;margin-left:343.05pt;margin-top:323.7pt;width:5.65pt;height:5.75pt;z-index:251617792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5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541" o:spid="_x0000_s1347" style="position:absolute;margin-left:331.7pt;margin-top:323.8pt;width:5.6pt;height:5.75pt;z-index:251616768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line id="Line 539" o:spid="_x0000_s1348" style="position:absolute;z-index:251615744;visibility:visible" from="331.7pt,340.8pt" to="575.4pt,340.8pt"/>
        </w:pict>
      </w:r>
      <w:r>
        <w:rPr>
          <w:noProof/>
          <w:lang w:eastAsia="ru-RU"/>
        </w:rPr>
        <w:pict>
          <v:line id="Line 537" o:spid="_x0000_s1349" style="position:absolute;z-index:251614720;visibility:visible" from="331.7pt,329.45pt" to="575.4pt,329.45pt"/>
        </w:pict>
      </w:r>
      <w:r>
        <w:rPr>
          <w:noProof/>
          <w:lang w:eastAsia="ru-RU"/>
        </w:rPr>
        <w:pict>
          <v:rect id="Rectangle 535" o:spid="_x0000_s1350" style="position:absolute;margin-left:547.05pt;margin-top:284.2pt;width:5.75pt;height:5.65pt;flip:x;z-index:251613696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534" o:spid="_x0000_s1351" style="position:absolute;margin-left:530.05pt;margin-top:284.2pt;width:5.75pt;height:5.65pt;flip:y;z-index:251612672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533" o:spid="_x0000_s1352" style="position:absolute;margin-left:518.8pt;margin-top:284.2pt;width:5.6pt;height:5.65pt;z-index:251611648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532" o:spid="_x0000_s1353" style="position:absolute;margin-left:507.45pt;margin-top:284.2pt;width:5.6pt;height:5.65pt;z-index:251610624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531" o:spid="_x0000_s1354" style="position:absolute;margin-left:496.05pt;margin-top:284.2pt;width:5.75pt;height:5.65pt;flip:x;z-index:251609600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530" o:spid="_x0000_s1355" style="position:absolute;margin-left:484.8pt;margin-top:284.2pt;width:5.65pt;height:5.65pt;flip:x;z-index:251608576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529" o:spid="_x0000_s1356" style="position:absolute;margin-left:473.45pt;margin-top:284.2pt;width:5.6pt;height:5.65pt;flip:y;z-index:251607552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528" o:spid="_x0000_s1357" style="position:absolute;margin-left:450.7pt;margin-top:284.2pt;width:5.75pt;height:5.65pt;flip:x;z-index:251606528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527" o:spid="_x0000_s1358" style="position:absolute;margin-left:439.45pt;margin-top:284.2pt;width:5.6pt;height:5.65pt;flip:x y;z-index:251605504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526" o:spid="_x0000_s1359" style="position:absolute;margin-left:428.05pt;margin-top:284.2pt;width:5.6pt;height:5.65pt;z-index:251604480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525" o:spid="_x0000_s1360" style="position:absolute;margin-left:416.65pt;margin-top:284.2pt;width:5.75pt;height:5.65pt;flip:x;z-index:251603456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524" o:spid="_x0000_s1361" style="position:absolute;margin-left:405.3pt;margin-top:284.2pt;width:5.75pt;height:5.65pt;flip:x;z-index:251602432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523" o:spid="_x0000_s1362" style="position:absolute;margin-left:394.05pt;margin-top:284.2pt;width:5.6pt;height:5.65pt;flip:x y;z-index:251601408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522" o:spid="_x0000_s1363" style="position:absolute;margin-left:382.65pt;margin-top:284.2pt;width:5.65pt;height:5.65pt;flip:x;z-index:251600384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521" o:spid="_x0000_s1364" style="position:absolute;margin-left:371.3pt;margin-top:284.2pt;width:5.75pt;height:5.65pt;flip:x y;z-index:251599360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520" o:spid="_x0000_s1365" style="position:absolute;margin-left:360.05pt;margin-top:284.2pt;width:5.65pt;height:5.65pt;flip:x;z-index:251598336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519" o:spid="_x0000_s1366" style="position:absolute;margin-left:348.7pt;margin-top:284.2pt;width:5.6pt;height:5.65pt;flip:x y;z-index:251597312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518" o:spid="_x0000_s1367" style="position:absolute;margin-left:337.3pt;margin-top:284.2pt;width:5.65pt;height:5.65pt;flip:x;z-index:251596288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517" o:spid="_x0000_s1368" style="position:absolute;margin-left:325.95pt;margin-top:284.2pt;width:5.75pt;height:5.65pt;flip:x;z-index:251595264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516" o:spid="_x0000_s1369" style="position:absolute;margin-left:314.7pt;margin-top:284.2pt;width:5.6pt;height:5.65pt;flip:y;z-index:251594240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shape id="AutoShape 515" o:spid="_x0000_s1370" type="#_x0000_t61" style="position:absolute;margin-left:462.05pt;margin-top:119.7pt;width:79.35pt;height:22.75pt;z-index:251593216;visibility:visible" adj="-9150,135653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Водонапорная башня ж/д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AutoShape 514" o:spid="_x0000_s1371" type="#_x0000_t61" style="position:absolute;margin-left:473.45pt;margin-top:102.7pt;width:73.6pt;height:11.4pt;flip:x;z-index:251592192;visibility:visible" adj="39716,324712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магазин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rect id="Rectangle 511" o:spid="_x0000_s1372" style="position:absolute;margin-left:399.65pt;margin-top:267.2pt;width:5.65pt;height:5.65pt;z-index:251591168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510" o:spid="_x0000_s1373" style="position:absolute;margin-left:575.4pt;margin-top:267.2pt;width:5.8pt;height:5.65pt;z-index:251590144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509" o:spid="_x0000_s1374" style="position:absolute;margin-left:564.15pt;margin-top:267.2pt;width:5.65pt;height:5.65pt;flip:x y;z-index:251589120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FF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508" o:spid="_x0000_s1375" style="position:absolute;margin-left:552.8pt;margin-top:267.2pt;width:5.6pt;height:5.65pt;flip:x;z-index:251588096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505" o:spid="_x0000_s1376" style="position:absolute;margin-left:518.8pt;margin-top:267.2pt;width:5.6pt;height:5.65pt;flip:x y;z-index:251587072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504" o:spid="_x0000_s1377" style="position:absolute;margin-left:507.45pt;margin-top:267.2pt;width:5.6pt;height:5.65pt;z-index:251586048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503" o:spid="_x0000_s1378" style="position:absolute;margin-left:496.05pt;margin-top:267.2pt;width:5.75pt;height:5.65pt;z-index:251585024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502" o:spid="_x0000_s1379" style="position:absolute;margin-left:484.8pt;margin-top:267.2pt;width:5.65pt;height:5.65pt;z-index:251584000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501" o:spid="_x0000_s1380" style="position:absolute;margin-left:473.45pt;margin-top:267.2pt;width:5.6pt;height:5.65pt;z-index:251582976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500" o:spid="_x0000_s1381" style="position:absolute;margin-left:462.05pt;margin-top:267.2pt;width:5.75pt;height:5.65pt;z-index:251581952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499" o:spid="_x0000_s1382" style="position:absolute;margin-left:450.7pt;margin-top:267.2pt;width:5.75pt;height:5.65pt;z-index:251580928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498" o:spid="_x0000_s1383" style="position:absolute;margin-left:439.3pt;margin-top:267.2pt;width:5.75pt;height:5.65pt;flip:x;z-index:251579904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497" o:spid="_x0000_s1384" style="position:absolute;margin-left:428.05pt;margin-top:255.85pt;width:5.6pt;height:5.6pt;z-index:251578880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496" o:spid="_x0000_s1385" style="position:absolute;margin-left:411.05pt;margin-top:267.2pt;width:5.6pt;height:5.65pt;z-index:251577856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495" o:spid="_x0000_s1386" style="position:absolute;margin-left:382.65pt;margin-top:267.2pt;width:5.65pt;height:5.65pt;z-index:251576832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494" o:spid="_x0000_s1387" style="position:absolute;margin-left:371.3pt;margin-top:267.2pt;width:5.65pt;height:5.65pt;z-index:251575808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493" o:spid="_x0000_s1388" style="position:absolute;margin-left:360.05pt;margin-top:267.2pt;width:5.65pt;height:5.65pt;z-index:251574784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492" o:spid="_x0000_s1389" style="position:absolute;margin-left:325.95pt;margin-top:267.2pt;width:5.6pt;height:5.65pt;z-index:251573760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491" o:spid="_x0000_s1390" style="position:absolute;margin-left:314.7pt;margin-top:267.2pt;width:5.6pt;height:5.65pt;z-index:251572736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490" o:spid="_x0000_s1391" style="position:absolute;margin-left:297.7pt;margin-top:261.45pt;width:17pt;height:11.4pt;z-index:251571712;visibility:visible;mso-wrap-style:none;v-text-anchor:middle" fillcolor="#bbe0e3" strokecolor="red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кп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line id="Line 485" o:spid="_x0000_s1392" style="position:absolute;z-index:251570688;visibility:visible" from="93.55pt,136.7pt" to="252.3pt,136.7pt"/>
        </w:pict>
      </w:r>
      <w:r>
        <w:rPr>
          <w:noProof/>
          <w:lang w:eastAsia="ru-RU"/>
        </w:rPr>
        <w:pict>
          <v:rect id="Rectangle 484" o:spid="_x0000_s1393" style="position:absolute;margin-left:2.8pt;margin-top:352.2pt;width:5.6pt;height:5.6pt;z-index:251569664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483" o:spid="_x0000_s1394" style="position:absolute;margin-left:14.2pt;margin-top:352.2pt;width:5.6pt;height:5.6pt;z-index:251568640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482" o:spid="_x0000_s1395" style="position:absolute;margin-left:25.45pt;margin-top:352.2pt;width:5.75pt;height:5.6pt;z-index:251567616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481" o:spid="_x0000_s1396" style="position:absolute;margin-left:42.45pt;margin-top:352.2pt;width:5.6pt;height:5.6pt;z-index:251566592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480" o:spid="_x0000_s1397" style="position:absolute;margin-left:53.8pt;margin-top:352.2pt;width:5.75pt;height:5.6pt;flip:x y;z-index:251565568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479" o:spid="_x0000_s1398" style="position:absolute;margin-left:65.2pt;margin-top:352.2pt;width:5.6pt;height:5.6pt;z-index:251564544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478" o:spid="_x0000_s1399" style="position:absolute;margin-left:76.55pt;margin-top:352.2pt;width:5.65pt;height:5.6pt;z-index:251563520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477" o:spid="_x0000_s1400" style="position:absolute;margin-left:87.8pt;margin-top:352.2pt;width:5.75pt;height:5.6pt;flip:x y;z-index:251562496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476" o:spid="_x0000_s1401" style="position:absolute;margin-left:99.15pt;margin-top:352.2pt;width:5.65pt;height:5.6pt;z-index:251561472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475" o:spid="_x0000_s1402" style="position:absolute;margin-left:116.15pt;margin-top:352.2pt;width:5.75pt;height:5.6pt;z-index:251560448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474" o:spid="_x0000_s1403" style="position:absolute;margin-left:127.55pt;margin-top:352.2pt;width:5.6pt;height:5.6pt;z-index:251559424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473" o:spid="_x0000_s1404" style="position:absolute;margin-left:144.55pt;margin-top:352.2pt;width:5.6pt;height:5.6pt;z-index:251558400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line id="Line 471" o:spid="_x0000_s1405" style="position:absolute;z-index:251557376;visibility:visible" from="-8.6pt,352.2pt" to="184.2pt,352.2pt"/>
        </w:pict>
      </w:r>
      <w:r>
        <w:rPr>
          <w:noProof/>
          <w:lang w:eastAsia="ru-RU"/>
        </w:rPr>
        <w:pict>
          <v:line id="Line 469" o:spid="_x0000_s1406" style="position:absolute;z-index:251556352;visibility:visible" from="-8.6pt,340.8pt" to="184.2pt,340.8pt"/>
        </w:pict>
      </w:r>
      <w:r>
        <w:rPr>
          <w:noProof/>
          <w:lang w:eastAsia="ru-RU"/>
        </w:rPr>
        <w:pict>
          <v:rect id="Rectangle 465" o:spid="_x0000_s1407" style="position:absolute;margin-left:2.8pt;margin-top:335.05pt;width:5.6pt;height:5.75pt;flip:x y;z-index:251555328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464" o:spid="_x0000_s1408" style="position:absolute;margin-left:14.05pt;margin-top:335.05pt;width:5.75pt;height:5.75pt;z-index:251554304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463" o:spid="_x0000_s1409" style="position:absolute;margin-left:25.55pt;margin-top:335.05pt;width:5.65pt;height:5.75pt;z-index:251553280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462" o:spid="_x0000_s1410" style="position:absolute;margin-left:36.7pt;margin-top:335.05pt;width:5.75pt;height:5.75pt;z-index:251552256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461" o:spid="_x0000_s1411" style="position:absolute;margin-left:48.2pt;margin-top:335.2pt;width:5.6pt;height:5.6pt;z-index:251551232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460" o:spid="_x0000_s1412" style="position:absolute;margin-left:59.55pt;margin-top:335.05pt;width:5.65pt;height:5.75pt;flip:y;z-index:251550208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459" o:spid="_x0000_s1413" style="position:absolute;margin-left:70.95pt;margin-top:335.05pt;width:5.6pt;height:5.75pt;z-index:251549184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458" o:spid="_x0000_s1414" style="position:absolute;margin-left:82.2pt;margin-top:335.05pt;width:5.6pt;height:5.75pt;flip:y;z-index:251548160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457" o:spid="_x0000_s1415" style="position:absolute;margin-left:93.55pt;margin-top:335.05pt;width:5.6pt;height:5.75pt;z-index:251547136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456" o:spid="_x0000_s1416" style="position:absolute;margin-left:104.8pt;margin-top:335.05pt;width:5.75pt;height:5.75pt;flip:y;z-index:251546112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455" o:spid="_x0000_s1417" style="position:absolute;margin-left:116.3pt;margin-top:335.05pt;width:5.6pt;height:5.75pt;z-index:251545088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454" o:spid="_x0000_s1418" style="position:absolute;margin-left:127.4pt;margin-top:335.05pt;width:5.75pt;height:5.75pt;z-index:251544064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453" o:spid="_x0000_s1419" style="position:absolute;margin-left:138.9pt;margin-top:335.05pt;width:5.65pt;height:5.75pt;flip:y;z-index:251543040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452" o:spid="_x0000_s1420" style="position:absolute;margin-left:150.15pt;margin-top:335.05pt;width:5.8pt;height:5.75pt;flip:y;z-index:251542016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451" o:spid="_x0000_s1421" style="position:absolute;margin-left:161.55pt;margin-top:335.2pt;width:5.65pt;height:5.6pt;z-index:251540992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450" o:spid="_x0000_s1422" style="position:absolute;margin-left:201.3pt;margin-top:340.8pt;width:11.25pt;height:11.4pt;z-index:251539968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449" o:spid="_x0000_s1423" style="position:absolute;margin-left:223.95pt;margin-top:340.8pt;width:22.6pt;height:5.75pt;z-index:251538944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корт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448" o:spid="_x0000_s1424" style="position:absolute;margin-left:252.3pt;margin-top:340.8pt;width:39.6pt;height:5.75pt;z-index:251537920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сквер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shape id="Text Box 447" o:spid="_x0000_s1425" type="#_x0000_t202" style="position:absolute;margin-left:19.8pt;margin-top:301.2pt;width:141.75pt;height:16.85pt;z-index:251536896;visibility:visible" filled="f" stroked="f">
            <v:textbox style="mso-rotate-with-shape:t;mso-fit-shape-to-text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Ул. 70 лет Октября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rect id="Rectangle 446" o:spid="_x0000_s1426" style="position:absolute;margin-left:-8.6pt;margin-top:301.2pt;width:5.75pt;height:5.6pt;z-index:251535872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445" o:spid="_x0000_s1427" style="position:absolute;margin-left:2.8pt;margin-top:301.2pt;width:5.6pt;height:5.6pt;flip:x;z-index:251534848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444" o:spid="_x0000_s1428" style="position:absolute;margin-left:14.2pt;margin-top:301.2pt;width:5.6pt;height:5.6pt;z-index:251533824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443" o:spid="_x0000_s1429" style="position:absolute;margin-left:25.45pt;margin-top:301.2pt;width:5.75pt;height:5.6pt;flip:x y;z-index:251532800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442" o:spid="_x0000_s1430" style="position:absolute;margin-left:36.8pt;margin-top:301.2pt;width:5.65pt;height:5.6pt;flip:x y;z-index:251531776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441" o:spid="_x0000_s1431" style="position:absolute;margin-left:48.2pt;margin-top:301.2pt;width:5.75pt;height:5.6pt;z-index:251530752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440" o:spid="_x0000_s1432" style="position:absolute;margin-left:59.55pt;margin-top:301.2pt;width:5.65pt;height:5.6pt;z-index:251529728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439" o:spid="_x0000_s1433" style="position:absolute;margin-left:70.8pt;margin-top:301.2pt;width:5.75pt;height:5.6pt;z-index:251528704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438" o:spid="_x0000_s1434" style="position:absolute;margin-left:82.2pt;margin-top:301.2pt;width:5.6pt;height:5.6pt;z-index:251527680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437" o:spid="_x0000_s1435" style="position:absolute;margin-left:93.55pt;margin-top:295.45pt;width:17pt;height:11.35pt;z-index:251526656;visibility:visible;mso-wrap-style:none;v-text-anchor:middle" fillcolor="#bbe0e3" strokecolor="red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кп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436" o:spid="_x0000_s1436" style="position:absolute;margin-left:104.8pt;margin-top:301.2pt;width:5.75pt;height:5.6pt;flip:x y;z-index:251525632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435" o:spid="_x0000_s1437" style="position:absolute;margin-left:116.15pt;margin-top:301.2pt;width:5.75pt;height:5.6pt;z-index:251524608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434" o:spid="_x0000_s1438" style="position:absolute;margin-left:127.55pt;margin-top:301.2pt;width:5.6pt;height:5.6pt;z-index:251523584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433" o:spid="_x0000_s1439" style="position:absolute;margin-left:138.9pt;margin-top:301.2pt;width:5.65pt;height:5.6pt;z-index:251522560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432" o:spid="_x0000_s1440" style="position:absolute;margin-left:150.15pt;margin-top:301.2pt;width:5.8pt;height:5.6pt;z-index:251521536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line id="Line 428" o:spid="_x0000_s1441" style="position:absolute;z-index:251520512;visibility:visible" from="2.8pt,318.2pt" to="172.95pt,318.2pt"/>
        </w:pict>
      </w:r>
      <w:r>
        <w:rPr>
          <w:noProof/>
          <w:lang w:eastAsia="ru-RU"/>
        </w:rPr>
        <w:pict>
          <v:line id="Line 425" o:spid="_x0000_s1442" style="position:absolute;z-index:251519488;visibility:visible" from="2.8pt,306.8pt" to="167.2pt,306.8pt"/>
        </w:pict>
      </w:r>
      <w:r>
        <w:rPr>
          <w:noProof/>
          <w:lang w:eastAsia="ru-RU"/>
        </w:rPr>
        <w:pict>
          <v:rect id="Rectangle 416" o:spid="_x0000_s1443" style="position:absolute;margin-left:14.2pt;margin-top:318.2pt;width:5.75pt;height:5.6pt;z-index:251518464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415" o:spid="_x0000_s1444" style="position:absolute;margin-left:25.45pt;margin-top:318.2pt;width:5.75pt;height:5.6pt;z-index:251517440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414" o:spid="_x0000_s1445" style="position:absolute;margin-left:36.8pt;margin-top:318.2pt;width:5.75pt;height:5.6pt;z-index:251516416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413" o:spid="_x0000_s1446" style="position:absolute;margin-left:48.2pt;margin-top:318.05pt;width:5.75pt;height:5.75pt;z-index:251515392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412" o:spid="_x0000_s1447" style="position:absolute;margin-left:59.55pt;margin-top:318.2pt;width:5.75pt;height:5.6pt;z-index:251514368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411" o:spid="_x0000_s1448" style="position:absolute;margin-left:70.8pt;margin-top:318.2pt;width:5.75pt;height:5.6pt;z-index:251513344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410" o:spid="_x0000_s1449" style="position:absolute;margin-left:82.2pt;margin-top:318.2pt;width:5.6pt;height:5.6pt;z-index:251512320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409" o:spid="_x0000_s1450" style="position:absolute;margin-left:93.55pt;margin-top:318.2pt;width:5.75pt;height:5.6pt;z-index:251511296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408" o:spid="_x0000_s1451" style="position:absolute;margin-left:104.8pt;margin-top:318.2pt;width:5.75pt;height:5.6pt;z-index:251510272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407" o:spid="_x0000_s1452" style="position:absolute;margin-left:116.15pt;margin-top:318.2pt;width:5.65pt;height:5.6pt;z-index:251509248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406" o:spid="_x0000_s1453" style="position:absolute;margin-left:127.55pt;margin-top:318.2pt;width:5.6pt;height:5.6pt;z-index:251508224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405" o:spid="_x0000_s1454" style="position:absolute;margin-left:138.9pt;margin-top:318.2pt;width:5.8pt;height:5.6pt;z-index:251507200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404" o:spid="_x0000_s1455" style="position:absolute;margin-left:189.95pt;margin-top:306.8pt;width:11.25pt;height:5.65pt;z-index:251506176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403" o:spid="_x0000_s1456" style="position:absolute;margin-left:218.3pt;margin-top:306.8pt;width:5.65pt;height:5.65pt;z-index:251505152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402" o:spid="_x0000_s1457" style="position:absolute;margin-left:229.55pt;margin-top:306.8pt;width:5.75pt;height:5.65pt;flip:y;z-index:251504128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401" o:spid="_x0000_s1458" style="position:absolute;margin-left:240.9pt;margin-top:306.8pt;width:5.65pt;height:5.65pt;z-index:251503104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394" o:spid="_x0000_s1459" style="position:absolute;margin-left:269.3pt;margin-top:289.85pt;width:5.6pt;height:11.35pt;z-index:251502080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393" o:spid="_x0000_s1460" style="position:absolute;margin-left:252.3pt;margin-top:284.2pt;width:5.6pt;height:5.65pt;z-index:251501056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392" o:spid="_x0000_s1461" style="position:absolute;margin-left:240.8pt;margin-top:284.2pt;width:5.75pt;height:5.65pt;z-index:251500032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391" o:spid="_x0000_s1462" style="position:absolute;margin-left:229.65pt;margin-top:284.2pt;width:5.65pt;height:5.65pt;z-index:251499008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390" o:spid="_x0000_s1463" style="position:absolute;margin-left:218.3pt;margin-top:284.2pt;width:5.65pt;height:5.65pt;flip:y;z-index:251497984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388" o:spid="_x0000_s1464" style="position:absolute;margin-left:206.95pt;margin-top:284.2pt;width:5.6pt;height:5.65pt;z-index:251496960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387" o:spid="_x0000_s1465" style="position:absolute;margin-left:195.7pt;margin-top:284.2pt;width:5.6pt;height:5.65pt;z-index:251495936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386" o:spid="_x0000_s1466" style="position:absolute;margin-left:161.55pt;margin-top:284.2pt;width:5.65pt;height:5.65pt;z-index:251494912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385" o:spid="_x0000_s1467" style="position:absolute;margin-left:150.15pt;margin-top:284.2pt;width:5.8pt;height:5.65pt;z-index:251493888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384" o:spid="_x0000_s1468" style="position:absolute;margin-left:133.15pt;margin-top:284.2pt;width:5.75pt;height:5.65pt;z-index:251492864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383" o:spid="_x0000_s1469" style="position:absolute;margin-left:116.15pt;margin-top:284.2pt;width:5.75pt;height:5.65pt;z-index:251491840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382" o:spid="_x0000_s1470" style="position:absolute;margin-left:99.15pt;margin-top:284.2pt;width:5.65pt;height:5.65pt;z-index:251490816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381" o:spid="_x0000_s1471" style="position:absolute;margin-left:82.2pt;margin-top:284.2pt;width:5.6pt;height:5.65pt;z-index:251489792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380" o:spid="_x0000_s1472" style="position:absolute;margin-left:65.2pt;margin-top:284.2pt;width:5.75pt;height:5.65pt;z-index:251488768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379" o:spid="_x0000_s1473" style="position:absolute;margin-left:53.8pt;margin-top:284.2pt;width:5.65pt;height:5.65pt;z-index:251487744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378" o:spid="_x0000_s1474" style="position:absolute;margin-left:42.45pt;margin-top:284.2pt;width:5.75pt;height:5.65pt;z-index:251486720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377" o:spid="_x0000_s1475" style="position:absolute;margin-left:263.55pt;margin-top:267.2pt;width:5.75pt;height:5.65pt;z-index:251485696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376" o:spid="_x0000_s1476" style="position:absolute;margin-left:195.55pt;margin-top:267.2pt;width:5.65pt;height:5.65pt;z-index:251484672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375" o:spid="_x0000_s1477" style="position:absolute;margin-left:206.95pt;margin-top:267.2pt;width:5.75pt;height:5.65pt;z-index:251483648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374" o:spid="_x0000_s1478" style="position:absolute;margin-left:252.15pt;margin-top:267.2pt;width:5.75pt;height:5.65pt;z-index:251482624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373" o:spid="_x0000_s1479" style="position:absolute;margin-left:240.9pt;margin-top:267.2pt;width:5.65pt;height:5.65pt;z-index:251481600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372" o:spid="_x0000_s1480" style="position:absolute;margin-left:229.55pt;margin-top:267.2pt;width:5.75pt;height:5.65pt;z-index:251480576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371" o:spid="_x0000_s1481" style="position:absolute;margin-left:218.3pt;margin-top:267.1pt;width:5.65pt;height:5.75pt;z-index:251479552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369" o:spid="_x0000_s1482" style="position:absolute;margin-left:178.55pt;margin-top:255.85pt;width:17pt;height:17pt;z-index:251478528;visibility:visible;mso-wrap-style:none;v-text-anchor:middle" fillcolor="#bbe0e3" strokecolor="red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кп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368" o:spid="_x0000_s1483" style="position:absolute;margin-left:167.2pt;margin-top:267.2pt;width:5.75pt;height:5.65pt;z-index:251477504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367" o:spid="_x0000_s1484" style="position:absolute;margin-left:155.95pt;margin-top:267.2pt;width:5.6pt;height:5.65pt;z-index:251476480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366" o:spid="_x0000_s1485" style="position:absolute;margin-left:144.55pt;margin-top:267.2pt;width:5.6pt;height:5.65pt;z-index:251475456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365" o:spid="_x0000_s1486" style="position:absolute;margin-left:127.55pt;margin-top:267.2pt;width:5.6pt;height:5.65pt;z-index:251474432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364" o:spid="_x0000_s1487" style="position:absolute;margin-left:116.15pt;margin-top:267.2pt;width:5.65pt;height:5.65pt;z-index:251473408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363" o:spid="_x0000_s1488" style="position:absolute;margin-left:104.8pt;margin-top:267.2pt;width:5.75pt;height:5.65pt;z-index:251472384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362" o:spid="_x0000_s1489" style="position:absolute;margin-left:93.55pt;margin-top:267.2pt;width:5.6pt;height:5.65pt;z-index:251471360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361" o:spid="_x0000_s1490" style="position:absolute;margin-left:76.55pt;margin-top:267.2pt;width:5.65pt;height:5.65pt;z-index:251470336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360" o:spid="_x0000_s1491" style="position:absolute;margin-left:65.2pt;margin-top:267.2pt;width:5.6pt;height:5.65pt;z-index:251469312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359" o:spid="_x0000_s1492" style="position:absolute;margin-left:48.2pt;margin-top:267.2pt;width:5.6pt;height:5.65pt;z-index:251468288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353" o:spid="_x0000_s1493" style="position:absolute;margin-left:36.8pt;margin-top:267.2pt;width:5.65pt;height:5.65pt;z-index:251467264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shape id="Text Box 346" o:spid="_x0000_s1494" type="#_x0000_t202" style="position:absolute;margin-left:337.3pt;margin-top:249.35pt;width:192.75pt;height:16.85pt;z-index:251466240;visibility:visible" filled="f" stroked="f">
            <v:textbox style="mso-rotate-with-shape:t;mso-fit-shape-to-text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Ул.Перронная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rect id="Rectangle 345" o:spid="_x0000_s1495" style="position:absolute;margin-left:484.8pt;margin-top:244.45pt;width:5.65pt;height:5.65pt;z-index:251465216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341" o:spid="_x0000_s1496" style="position:absolute;margin-left:473.45pt;margin-top:244.45pt;width:5.6pt;height:5.65pt;z-index:251464192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337" o:spid="_x0000_s1497" style="position:absolute;margin-left:462.05pt;margin-top:244.45pt;width:5.65pt;height:5.65pt;z-index:251463168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336" o:spid="_x0000_s1498" style="position:absolute;margin-left:411.05pt;margin-top:244.45pt;width:5.6pt;height:5.65pt;z-index:251462144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334" o:spid="_x0000_s1499" style="position:absolute;margin-left:399.65pt;margin-top:244.45pt;width:5.65pt;height:5.65pt;z-index:251461120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332" o:spid="_x0000_s1500" style="position:absolute;margin-left:371.4pt;margin-top:244.45pt;width:5.65pt;height:5.65pt;z-index:251460096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326" o:spid="_x0000_s1501" style="position:absolute;margin-left:360.05pt;margin-top:244.45pt;width:5.65pt;height:5.65pt;z-index:251459072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325" o:spid="_x0000_s1502" style="position:absolute;margin-left:348.7pt;margin-top:244.45pt;width:5.6pt;height:5.65pt;z-index:251458048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324" o:spid="_x0000_s1503" style="position:absolute;margin-left:337.3pt;margin-top:244.45pt;width:5.75pt;height:5.65pt;z-index:251457024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line id="Line 322" o:spid="_x0000_s1504" style="position:absolute;z-index:251456000;visibility:visible" from="297.7pt,261.45pt" to="569.8pt,261.45pt"/>
        </w:pict>
      </w:r>
      <w:r>
        <w:rPr>
          <w:noProof/>
          <w:lang w:eastAsia="ru-RU"/>
        </w:rPr>
        <w:pict>
          <v:rect id="Rectangle 317" o:spid="_x0000_s1505" style="position:absolute;margin-left:325.95pt;margin-top:244.45pt;width:5.75pt;height:5.65pt;z-index:251454976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314" o:spid="_x0000_s1506" style="position:absolute;margin-left:314.7pt;margin-top:244.45pt;width:5.6pt;height:5.65pt;z-index:251453952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308" o:spid="_x0000_s1507" style="position:absolute;margin-left:303.3pt;margin-top:244.45pt;width:5.65pt;height:5.65pt;z-index:251452928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307" o:spid="_x0000_s1508" style="position:absolute;margin-left:291.9pt;margin-top:244.45pt;width:5.8pt;height:5.65pt;z-index:251451904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line id="Line 304" o:spid="_x0000_s1509" style="position:absolute;z-index:251450880;visibility:visible" from="297.7pt,284.2pt" to="592.55pt,284.2pt"/>
        </w:pict>
      </w:r>
      <w:r>
        <w:rPr>
          <w:noProof/>
          <w:lang w:eastAsia="ru-RU"/>
        </w:rPr>
        <w:pict>
          <v:line id="Line 303" o:spid="_x0000_s1510" style="position:absolute;z-index:251449856;visibility:visible" from="280.65pt,272.85pt" to="581.2pt,272.85pt"/>
        </w:pict>
      </w:r>
      <w:r>
        <w:rPr>
          <w:noProof/>
          <w:lang w:eastAsia="ru-RU"/>
        </w:rPr>
        <w:pict>
          <v:line id="Line 300" o:spid="_x0000_s1511" style="position:absolute;z-index:251448832;visibility:visible" from="36.8pt,284.2pt" to="274.9pt,284.2pt"/>
        </w:pict>
      </w:r>
      <w:r>
        <w:rPr>
          <w:noProof/>
          <w:lang w:eastAsia="ru-RU"/>
        </w:rPr>
        <w:pict>
          <v:line id="Line 299" o:spid="_x0000_s1512" style="position:absolute;z-index:251447808;visibility:visible" from="31.2pt,272.85pt" to="280.65pt,272.85pt"/>
        </w:pict>
      </w:r>
      <w:r>
        <w:rPr>
          <w:noProof/>
          <w:lang w:eastAsia="ru-RU"/>
        </w:rPr>
        <w:pict>
          <v:shape id="Text Box 297" o:spid="_x0000_s1513" type="#_x0000_t202" style="position:absolute;margin-left:70.8pt;margin-top:227.45pt;width:345.85pt;height:16.9pt;z-index:251446784;visibility:visible" filled="f" stroked="f">
            <v:textbox style="mso-rotate-with-shape:t;mso-fit-shape-to-text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AutoShape 296" o:spid="_x0000_s1514" type="#_x0000_t61" style="position:absolute;margin-left:501.8pt;margin-top:159.45pt;width:102pt;height:11.25pt;z-index:251445760;visibility:visible" adj="-5929,121920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диспетчерская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line id="Line 295" o:spid="_x0000_s1515" style="position:absolute;z-index:251444736;visibility:visible" from="31.2pt,244.45pt" to="575.4pt,244.45pt"/>
        </w:pict>
      </w:r>
      <w:r>
        <w:rPr>
          <w:noProof/>
          <w:lang w:eastAsia="ru-RU"/>
        </w:rPr>
        <w:pict>
          <v:line id="Line 294" o:spid="_x0000_s1516" style="position:absolute;z-index:251443712;visibility:visible" from="31.2pt,233.1pt" to="569.8pt,233.1pt"/>
        </w:pict>
      </w:r>
      <w:r>
        <w:rPr>
          <w:noProof/>
          <w:lang w:eastAsia="ru-RU"/>
        </w:rPr>
        <w:pict>
          <v:rect id="Rectangle 293" o:spid="_x0000_s1517" style="position:absolute;margin-left:473.45pt;margin-top:216.05pt;width:5.6pt;height:5.8pt;z-index:251442688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292" o:spid="_x0000_s1518" style="position:absolute;margin-left:308.95pt;margin-top:204.8pt;width:5.75pt;height:5.65pt;z-index:251441664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291" o:spid="_x0000_s1519" style="position:absolute;margin-left:297.7pt;margin-top:204.8pt;width:5.6pt;height:5.65pt;z-index:251440640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290" o:spid="_x0000_s1520" style="position:absolute;margin-left:286.3pt;margin-top:204.8pt;width:5.6pt;height:5.65pt;z-index:251439616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289" o:spid="_x0000_s1521" style="position:absolute;margin-left:445.05pt;margin-top:176.45pt;width:5.65pt;height:5.6pt;z-index:251438592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288" o:spid="_x0000_s1522" style="position:absolute;margin-left:433.65pt;margin-top:176.45pt;width:5.8pt;height:5.6pt;z-index:251437568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287" o:spid="_x0000_s1523" style="position:absolute;margin-left:422.4pt;margin-top:176.45pt;width:5.65pt;height:5.6pt;z-index:251436544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286" o:spid="_x0000_s1524" style="position:absolute;margin-left:411.05pt;margin-top:176.45pt;width:5.6pt;height:5.6pt;z-index:251435520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277" o:spid="_x0000_s1525" style="position:absolute;margin-left:399.65pt;margin-top:176.45pt;width:5.65pt;height:5.6pt;z-index:251434496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276" o:spid="_x0000_s1526" style="position:absolute;margin-left:388.3pt;margin-top:176.45pt;width:5.75pt;height:5.6pt;z-index:251433472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275" o:spid="_x0000_s1527" style="position:absolute;margin-left:371.3pt;margin-top:176.45pt;width:5.75pt;height:5.6pt;z-index:251432448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270" o:spid="_x0000_s1528" style="position:absolute;margin-left:320.3pt;margin-top:176.45pt;width:5.65pt;height:5.6pt;z-index:251431424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269" o:spid="_x0000_s1529" style="position:absolute;margin-left:308.95pt;margin-top:176.45pt;width:5.75pt;height:5.6pt;z-index:251430400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268" o:spid="_x0000_s1530" style="position:absolute;margin-left:297.7pt;margin-top:176.45pt;width:5.6pt;height:5.6pt;z-index:251429376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258" o:spid="_x0000_s1531" style="position:absolute;margin-left:286.3pt;margin-top:176.45pt;width:5.6pt;height:5.6pt;z-index:251428352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257" o:spid="_x0000_s1532" style="position:absolute;margin-left:291.9pt;margin-top:165.05pt;width:5.8pt;height:5.65pt;z-index:251427328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line id="Line 256" o:spid="_x0000_s1533" style="position:absolute;z-index:251426304;visibility:visible" from="257.9pt,148.1pt" to="257.9pt,193.45pt"/>
        </w:pict>
      </w:r>
      <w:r>
        <w:rPr>
          <w:noProof/>
          <w:lang w:eastAsia="ru-RU"/>
        </w:rPr>
        <w:pict>
          <v:line id="Line 255" o:spid="_x0000_s1534" style="position:absolute;z-index:251425280;visibility:visible" from="280.65pt,204.8pt" to="564.15pt,204.8pt"/>
        </w:pict>
      </w:r>
      <w:r>
        <w:rPr>
          <w:noProof/>
          <w:lang w:eastAsia="ru-RU"/>
        </w:rPr>
        <w:pict>
          <v:rect id="Rectangle 252" o:spid="_x0000_s1535" style="position:absolute;margin-left:93.55pt;margin-top:204.8pt;width:5.6pt;height:5.65pt;z-index:251424256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251" o:spid="_x0000_s1536" style="position:absolute;margin-left:104.8pt;margin-top:204.8pt;width:5.75pt;height:5.65pt;z-index:251423232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250" o:spid="_x0000_s1537" style="position:absolute;margin-left:116.15pt;margin-top:204.8pt;width:5.75pt;height:5.65pt;z-index:251422208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247" o:spid="_x0000_s1538" style="position:absolute;margin-left:127.55pt;margin-top:204.8pt;width:5.6pt;height:5.65pt;z-index:251421184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245" o:spid="_x0000_s1539" style="position:absolute;margin-left:138.9pt;margin-top:204.8pt;width:5.65pt;height:5.65pt;z-index:251420160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240" o:spid="_x0000_s1540" style="position:absolute;margin-left:150.15pt;margin-top:204.8pt;width:5.8pt;height:5.65pt;z-index:251419136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239" o:spid="_x0000_s1541" style="position:absolute;margin-left:161.55pt;margin-top:204.8pt;width:5.65pt;height:5.65pt;z-index:251418112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235" o:spid="_x0000_s1542" style="position:absolute;margin-left:178.55pt;margin-top:204.8pt;width:5.65pt;height:5.8pt;z-index:251417088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229" o:spid="_x0000_s1543" style="position:absolute;margin-left:189.95pt;margin-top:204.8pt;width:5.6pt;height:5.65pt;z-index:251416064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228" o:spid="_x0000_s1544" style="position:absolute;margin-left:201.3pt;margin-top:204.8pt;width:5.65pt;height:5.65pt;z-index:251415040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227" o:spid="_x0000_s1545" style="position:absolute;margin-left:212.55pt;margin-top:204.8pt;width:5.75pt;height:5.65pt;z-index:251414016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226" o:spid="_x0000_s1546" style="position:absolute;margin-left:70.8pt;margin-top:182.05pt;width:5.75pt;height:5.65pt;z-index:251412992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224" o:spid="_x0000_s1547" style="position:absolute;margin-left:82.2pt;margin-top:182.05pt;width:5.6pt;height:5.65pt;z-index:251411968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221" o:spid="_x0000_s1548" style="position:absolute;margin-left:150.15pt;margin-top:182.05pt;width:5.8pt;height:5.65pt;z-index:251410944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220" o:spid="_x0000_s1549" style="position:absolute;margin-left:161.55pt;margin-top:182.05pt;width:5.65pt;height:5.65pt;z-index:251409920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219" o:spid="_x0000_s1550" style="position:absolute;margin-left:178.55pt;margin-top:182.05pt;width:5.65pt;height:5.65pt;z-index:251408896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209" o:spid="_x0000_s1551" style="position:absolute;margin-left:195.55pt;margin-top:182.05pt;width:5.75pt;height:5.65pt;z-index:251407872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208" o:spid="_x0000_s1552" style="position:absolute;margin-left:161.55pt;margin-top:170.7pt;width:5.65pt;height:5.75pt;z-index:251406848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206" o:spid="_x0000_s1553" style="position:absolute;margin-left:172.95pt;margin-top:170.7pt;width:5.6pt;height:5.75pt;z-index:251405824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201" o:spid="_x0000_s1554" style="position:absolute;margin-left:189.95pt;margin-top:170.7pt;width:5.6pt;height:5.75pt;z-index:251404800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shape id="Text Box 196" o:spid="_x0000_s1555" type="#_x0000_t202" style="position:absolute;margin-left:70.8pt;margin-top:193.45pt;width:158.75pt;height:16.85pt;z-index:251403776;visibility:visible" filled="f" stroked="f">
            <v:textbox style="mso-rotate-with-shape:t;mso-fit-shape-to-text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 xml:space="preserve">                                      Ул. Колхозная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line id="Line 195" o:spid="_x0000_s1556" style="position:absolute;flip:x;z-index:251402752;visibility:visible" from="48.2pt,204.8pt" to="280.65pt,204.8pt"/>
        </w:pict>
      </w:r>
      <w:r>
        <w:rPr>
          <w:noProof/>
          <w:lang w:eastAsia="ru-RU"/>
        </w:rPr>
        <w:pict>
          <v:line id="Line 194" o:spid="_x0000_s1557" style="position:absolute;flip:x;z-index:251401728;visibility:visible" from="48.2pt,193.45pt" to="257.9pt,193.45pt"/>
        </w:pict>
      </w:r>
      <w:r>
        <w:rPr>
          <w:noProof/>
          <w:lang w:eastAsia="ru-RU"/>
        </w:rPr>
        <w:pict>
          <v:line id="Line 192" o:spid="_x0000_s1558" style="position:absolute;z-index:251400704;visibility:visible" from="269.3pt,148.1pt" to="269.3pt,221.85pt"/>
        </w:pict>
      </w:r>
      <w:r>
        <w:rPr>
          <w:noProof/>
          <w:lang w:eastAsia="ru-RU"/>
        </w:rPr>
        <w:pict>
          <v:rect id="Rectangle 186" o:spid="_x0000_s1559" style="position:absolute;margin-left:286.3pt;margin-top:148.1pt;width:5.6pt;height:5.6pt;z-index:251399680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180" o:spid="_x0000_s1560" style="position:absolute;margin-left:274.9pt;margin-top:148.1pt;width:5.75pt;height:5.6pt;z-index:251398656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line id="Line 165" o:spid="_x0000_s1561" style="position:absolute;z-index:251397632;visibility:visible" from="269.3pt,148.1pt" to="422.4pt,148.1pt"/>
        </w:pict>
      </w:r>
      <w:r>
        <w:rPr>
          <w:noProof/>
          <w:lang w:eastAsia="ru-RU"/>
        </w:rPr>
        <w:pict>
          <v:line id="Line 164" o:spid="_x0000_s1562" style="position:absolute;z-index:251396608;visibility:visible" from="274.9pt,131.1pt" to="422.4pt,131.1pt"/>
        </w:pict>
      </w:r>
      <w:r>
        <w:rPr>
          <w:noProof/>
          <w:lang w:eastAsia="ru-RU"/>
        </w:rPr>
        <w:pict>
          <v:shape id="AutoShape 163" o:spid="_x0000_s1563" type="#_x0000_t61" style="position:absolute;margin-left:-13.65pt;margin-top:153.25pt;width:28.35pt;height:40.8pt;rotation:-6516460fd;z-index:251395584;visibility:visible" adj="2187,55377" fillcolor="#bbe0e3">
            <v:textbox style="layout-flow:vertical-ideographic;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водокачка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line id="Line 159" o:spid="_x0000_s1564" style="position:absolute;flip:x;z-index:251394560;visibility:visible" from="144.55pt,148.1pt" to="257.9pt,148.1pt"/>
        </w:pict>
      </w:r>
      <w:r>
        <w:rPr>
          <w:noProof/>
          <w:lang w:eastAsia="ru-RU"/>
        </w:rPr>
        <w:pict>
          <v:line id="Line 150" o:spid="_x0000_s1565" style="position:absolute;flip:x;z-index:251393536;visibility:visible" from="87.8pt,131.1pt" to="257.9pt,131.1pt"/>
        </w:pict>
      </w:r>
      <w:r>
        <w:rPr>
          <w:noProof/>
          <w:lang w:eastAsia="ru-RU"/>
        </w:rPr>
        <w:pict>
          <v:rect id="Rectangle 149" o:spid="_x0000_s1566" style="position:absolute;margin-left:195.55pt;margin-top:148.1pt;width:5.75pt;height:5.6pt;z-index:251392512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148" o:spid="_x0000_s1567" style="position:absolute;margin-left:212.55pt;margin-top:148.1pt;width:5.75pt;height:5.6pt;z-index:251391488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143" o:spid="_x0000_s1568" style="position:absolute;margin-left:229.55pt;margin-top:148.1pt;width:5.75pt;height:5.6pt;z-index:251390464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shape id="Text Box 134" o:spid="_x0000_s1569" type="#_x0000_t202" style="position:absolute;margin-left:263.55pt;margin-top:187.7pt;width:73.75pt;height:28.9pt;z-index:251389440;visibility:visible" filled="f" stroked="f">
            <v:textbox style="mso-rotate-with-shape:t;mso-fit-shape-to-text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36"/>
                      <w:szCs w:val="36"/>
                    </w:rPr>
                  </w:pPr>
                </w:p>
              </w:txbxContent>
            </v:textbox>
          </v:shape>
        </w:pict>
      </w:r>
      <w:r>
        <w:rPr>
          <w:noProof/>
          <w:lang w:eastAsia="ru-RU"/>
        </w:rPr>
        <w:pict>
          <v:rect id="Rectangle 127" o:spid="_x0000_s1570" style="position:absolute;margin-left:155.95pt;margin-top:136.7pt;width:5.6pt;height:5.75pt;z-index:251388416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118" o:spid="_x0000_s1571" style="position:absolute;margin-left:167.2pt;margin-top:136.7pt;width:5.75pt;height:5.75pt;z-index:251387392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117" o:spid="_x0000_s1572" style="position:absolute;margin-left:178.55pt;margin-top:136.7pt;width:5.65pt;height:5.75pt;z-index:251386368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109" o:spid="_x0000_s1573" style="position:absolute;margin-left:195.55pt;margin-top:136.7pt;width:5.75pt;height:5.75pt;z-index:251385344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102" o:spid="_x0000_s1574" style="position:absolute;margin-left:206.95pt;margin-top:136.7pt;width:5.6pt;height:5.75pt;z-index:251384320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101" o:spid="_x0000_s1575" style="position:absolute;margin-left:218.3pt;margin-top:136.7pt;width:5.65pt;height:5.75pt;z-index:251383296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92" o:spid="_x0000_s1576" style="position:absolute;margin-left:229.55pt;margin-top:136.7pt;width:5.75pt;height:5.75pt;z-index:251382272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shape id="Text Box 88" o:spid="_x0000_s1577" type="#_x0000_t202" style="position:absolute;margin-left:48.2pt;margin-top:136.7pt;width:140.5pt;height:16.9pt;z-index:251381248;visibility:visible" filled="f" stroked="f">
            <v:textbox style="mso-rotate-with-shape:t;mso-fit-shape-to-text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 xml:space="preserve">                        Ул. Новая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Text Box 87" o:spid="_x0000_s1578" type="#_x0000_t202" style="position:absolute;margin-left:70.8pt;margin-top:136.7pt;width:92.25pt;height:28.9pt;z-index:251380224;visibility:visible" filled="f" stroked="f">
            <v:textbox style="mso-rotate-with-shape:t;mso-fit-shape-to-text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36"/>
                      <w:szCs w:val="36"/>
                    </w:rPr>
                  </w:pPr>
                </w:p>
              </w:txbxContent>
            </v:textbox>
          </v:shape>
        </w:pict>
      </w:r>
      <w:r>
        <w:rPr>
          <w:noProof/>
          <w:lang w:eastAsia="ru-RU"/>
        </w:rPr>
        <w:pict>
          <v:rect id="Rectangle 84" o:spid="_x0000_s1579" style="position:absolute;margin-left:133.15pt;margin-top:119.7pt;width:5.75pt;height:5.75pt;z-index:251379200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83" o:spid="_x0000_s1580" style="position:absolute;margin-left:144.55pt;margin-top:119.7pt;width:5.6pt;height:5.75pt;z-index:251378176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80" o:spid="_x0000_s1581" style="position:absolute;margin-left:155.95pt;margin-top:119.7pt;width:5.6pt;height:5.75pt;z-index:251377152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77" o:spid="_x0000_s1582" style="position:absolute;margin-left:167.2pt;margin-top:119.7pt;width:5.75pt;height:5.75pt;z-index:251376128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76" o:spid="_x0000_s1583" style="position:absolute;margin-left:178.55pt;margin-top:119.7pt;width:5.65pt;height:5.75pt;z-index:251375104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72" o:spid="_x0000_s1584" style="position:absolute;margin-left:201.3pt;margin-top:119.7pt;width:5.65pt;height:5.75pt;z-index:251374080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71" o:spid="_x0000_s1585" style="position:absolute;margin-left:212.55pt;margin-top:119.7pt;width:5.75pt;height:5.75pt;z-index:251373056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70" o:spid="_x0000_s1586" style="position:absolute;margin-left:223.95pt;margin-top:119.7pt;width:5.6pt;height:5.75pt;z-index:251372032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67" o:spid="_x0000_s1587" style="position:absolute;margin-left:235.3pt;margin-top:119.7pt;width:5.6pt;height:5.75pt;z-index:251371008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66" o:spid="_x0000_s1588" style="position:absolute;margin-left:87.8pt;margin-top:142.45pt;width:5.75pt;height:5.75pt;z-index:251369984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64" o:spid="_x0000_s1589" style="position:absolute;margin-left:189.95pt;margin-top:119.7pt;width:5.6pt;height:5.75pt;z-index:251368960;visibility:visible;mso-wrap-style:none;v-text-anchor:middle" fillcolor="#bbe0e3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oval id="Oval 57" o:spid="_x0000_s1590" style="position:absolute;margin-left:155.9pt;margin-top:6.3pt;width:45.3pt;height:158.75pt;rotation:-90;z-index:251367936;visibility:visible;mso-wrap-style:none;v-text-anchor:middle" fillcolor="#bbe0e3">
            <v:textbox style="layout-flow:vertical-ideographic;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36"/>
                      <w:szCs w:val="36"/>
                    </w:rPr>
                  </w:pPr>
                  <w:r>
                    <w:rPr>
                      <w:rFonts w:ascii="Arial" w:hAnsi="Arial" w:cs="Arial"/>
                      <w:color w:val="000000"/>
                      <w:sz w:val="36"/>
                      <w:szCs w:val="36"/>
                    </w:rPr>
                    <w:t>озеро</w:t>
                  </w:r>
                </w:p>
              </w:txbxContent>
            </v:textbox>
          </v:oval>
        </w:pict>
      </w:r>
      <w:r>
        <w:rPr>
          <w:noProof/>
          <w:lang w:eastAsia="ru-RU"/>
        </w:rPr>
        <w:pict>
          <v:line id="Line 35" o:spid="_x0000_s1591" style="position:absolute;z-index:251366912;visibility:visible" from="104.8pt,119.7pt" to="104.8pt,119.7pt"/>
        </w:pict>
      </w:r>
      <w:r>
        <w:rPr>
          <w:noProof/>
          <w:lang w:eastAsia="ru-RU"/>
        </w:rPr>
        <w:pict>
          <v:shape id="Text Box 22" o:spid="_x0000_s1592" type="#_x0000_t202" style="position:absolute;margin-left:19.8pt;margin-top:119.7pt;width:209.75pt;height:16.9pt;z-index:251365888;visibility:visible" filled="f" stroked="f">
            <v:textbox style="mso-rotate-with-shape:t;mso-fit-shape-to-text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 xml:space="preserve">                                    Ул. Степная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line id="Line 21" o:spid="_x0000_s1593" style="position:absolute;flip:y;z-index:251364864;visibility:visible" from="269.3pt,51.7pt" to="331.7pt,97.1pt"/>
        </w:pict>
      </w:r>
      <w:r>
        <w:rPr>
          <w:noProof/>
          <w:lang w:eastAsia="ru-RU"/>
        </w:rPr>
        <w:pict>
          <v:line id="Line 20" o:spid="_x0000_s1594" style="position:absolute;flip:y;z-index:251363840;visibility:visible" from="257.9pt,46.05pt" to="331.55pt,96.95pt"/>
        </w:pict>
      </w:r>
      <w:r>
        <w:rPr>
          <w:noProof/>
          <w:lang w:eastAsia="ru-RU"/>
        </w:rPr>
        <w:pict>
          <v:line id="Line 8" o:spid="_x0000_s1595" style="position:absolute;z-index:251362816;visibility:visible" from="257.9pt,97.1pt" to="257.9pt,125.45pt"/>
        </w:pict>
      </w:r>
      <w:r>
        <w:rPr>
          <w:noProof/>
          <w:lang w:eastAsia="ru-RU"/>
        </w:rPr>
        <w:pict>
          <v:line id="Line 5" o:spid="_x0000_s1596" style="position:absolute;z-index:251361792;visibility:visible" from="269.3pt,97.1pt" to="269.3pt,125.45pt"/>
        </w:pict>
      </w:r>
      <w:r>
        <w:rPr>
          <w:noProof/>
          <w:lang w:eastAsia="ru-RU"/>
        </w:rPr>
        <w:pict>
          <v:rect id="Rectangle 3" o:spid="_x0000_s1597" style="position:absolute;margin-left:-42.6pt;margin-top:49.45pt;width:691.8pt;height:448pt;z-index:251360768;visibility:visible" filled="f" stroked="f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 xml:space="preserve">                                                                                                                                                                                                 </w:t>
                  </w:r>
                  <w:r>
                    <w:rPr>
                      <w:rFonts w:ascii="Arial" w:hAnsi="Arial" w:cs="Arial"/>
                      <w:b/>
                      <w:bCs/>
                      <w:color w:val="000000"/>
                      <w:sz w:val="28"/>
                      <w:szCs w:val="28"/>
                    </w:rPr>
                    <w:t>КП- контейнерное площадки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2" o:spid="_x0000_s1598" style="position:absolute;margin-left:19.8pt;margin-top:-16.3pt;width:612pt;height:45.35pt;z-index:251359744;visibility:visible;v-text-anchor:middle" fillcolor="gray" stroked="f">
            <v:textbox style="mso-rotate-with-shape:t">
              <w:txbxContent>
                <w:p w:rsidR="0030016A" w:rsidRDefault="0030016A" w:rsidP="00D178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  <w:sz w:val="28"/>
                      <w:szCs w:val="28"/>
                    </w:rPr>
                    <w:t>Схема расположения создания мест ( площадок) накопления ТКО по МО « Забитуй п. Забитуй</w:t>
                  </w:r>
                </w:p>
              </w:txbxContent>
            </v:textbox>
          </v:rect>
        </w:pict>
      </w:r>
      <w:r>
        <w:rPr>
          <w:noProof/>
          <w:lang w:eastAsia="ru-RU"/>
        </w:rPr>
      </w:r>
      <w:r>
        <w:pict>
          <v:group id="_x0000_s1599" editas="canvas" style="width:10in;height:6in;mso-position-horizontal-relative:char;mso-position-vertical-relative:line" coordorigin="3886,2451" coordsize="7200,4320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600" type="#_x0000_t75" style="position:absolute;left:3886;top:2451;width:7200;height:4320" o:preferrelative="f">
              <v:fill o:detectmouseclick="t"/>
              <v:path o:extrusionok="t" o:connecttype="none"/>
              <o:lock v:ext="edit" text="t"/>
            </v:shape>
            <w10:anchorlock/>
          </v:group>
        </w:pict>
      </w:r>
    </w:p>
    <w:p w:rsidR="0030016A" w:rsidRDefault="0030016A" w:rsidP="00AE03DC">
      <w:r>
        <w:rPr>
          <w:noProof/>
          <w:lang w:eastAsia="ru-RU"/>
        </w:rPr>
        <w:pict>
          <v:line id="_x0000_s1601" style="position:absolute;z-index:251947520" from="311.95pt,65.2pt" to="595.45pt,65.2pt"/>
        </w:pict>
      </w:r>
      <w:r>
        <w:rPr>
          <w:noProof/>
          <w:lang w:eastAsia="ru-RU"/>
        </w:rPr>
        <w:pict>
          <v:line id="_x0000_s1602" style="position:absolute;z-index:251946496" from="243.8pt,133.2pt" to="589.7pt,133.2pt"/>
        </w:pict>
      </w:r>
      <w:r>
        <w:rPr>
          <w:noProof/>
          <w:lang w:eastAsia="ru-RU"/>
        </w:rPr>
        <w:pict>
          <v:line id="_x0000_s1603" style="position:absolute;z-index:251948544" from="311.95pt,42.4pt" to="601.05pt,42.4pt"/>
        </w:pict>
      </w:r>
      <w:r>
        <w:rPr>
          <w:noProof/>
          <w:lang w:eastAsia="ru-RU"/>
        </w:rPr>
      </w:r>
      <w:r>
        <w:pict>
          <v:group id="_x0000_s1604" editas="canvas" style="width:642.65pt;height:442.25pt;mso-position-horizontal-relative:char;mso-position-vertical-relative:line" coordorigin="3894,1834" coordsize="6426,4423">
            <o:lock v:ext="edit" aspectratio="t"/>
            <v:shape id="_x0000_s1605" type="#_x0000_t75" style="position:absolute;left:3894;top:1834;width:6426;height:4423" o:preferrelative="f">
              <v:fill o:detectmouseclick="t"/>
              <v:path o:extrusionok="t" o:connecttype="none"/>
              <o:lock v:ext="edit" text="t"/>
            </v:shape>
            <v:rect id="_x0000_s1606" style="position:absolute;left:4196;top:1834;width:6120;height:681;v-text-anchor:middle" fillcolor="gray" strokecolor="white">
              <v:textbox>
                <w:txbxContent>
                  <w:p w:rsidR="0030016A" w:rsidRDefault="0030016A" w:rsidP="00D178E3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b/>
                        <w:bCs/>
                        <w:color w:val="000000"/>
                        <w:sz w:val="28"/>
                        <w:szCs w:val="28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000000"/>
                        <w:sz w:val="28"/>
                        <w:szCs w:val="28"/>
                      </w:rPr>
                      <w:t>Схема расположения создания мест ( площадок) накопления ТКО по МО « Забитуй» д. Иванова</w:t>
                    </w:r>
                  </w:p>
                </w:txbxContent>
              </v:textbox>
            </v:rect>
            <v:line id="_x0000_s1607" style="position:absolute" from="3970,5633" to="6805,5633"/>
            <v:line id="_x0000_s1608" style="position:absolute" from="6691,5633" to="7089,6257"/>
            <v:line id="_x0000_s1609" style="position:absolute" from="6975,5633" to="10207,5633"/>
            <v:line id="_x0000_s1610" style="position:absolute" from="6975,5633" to="7315,6200"/>
            <v:line id="_x0000_s1611" style="position:absolute" from="6918,5349" to="10320,5349"/>
            <v:line id="_x0000_s1612" style="position:absolute;flip:y" from="6918,3592" to="6918,5349"/>
            <v:line id="_x0000_s1613" style="position:absolute;flip:y" from="6918,3138" to="6918,3365"/>
            <v:line id="_x0000_s1614" style="position:absolute;flip:y" from="6918,2912" to="7599,3138"/>
            <v:line id="_x0000_s1615" style="position:absolute;flip:x" from="7542,2684" to="7599,2684"/>
            <v:line id="_x0000_s1616" style="position:absolute;flip:x" from="6861,2684" to="7599,2968"/>
            <v:line id="_x0000_s1617" style="position:absolute;flip:y" from="6691,3308" to="6691,5349"/>
            <v:oval id="_x0000_s1618" style="position:absolute;left:7390;top:3705;width:835;height:1418;mso-wrap-style:none;v-text-anchor:middle" fillcolor="#bbe0e3">
              <v:textbox>
                <w:txbxContent>
                  <w:p w:rsidR="0030016A" w:rsidRDefault="0030016A" w:rsidP="00D178E3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  <w:sz w:val="36"/>
                        <w:szCs w:val="36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36"/>
                        <w:szCs w:val="36"/>
                      </w:rPr>
                      <w:t>озеро</w:t>
                    </w:r>
                  </w:p>
                </w:txbxContent>
              </v:textbox>
            </v:oval>
            <v:rect id="_x0000_s1619" style="position:absolute;left:5388;top:2741;width:196;height:113;mso-wrap-style:none;v-text-anchor:middle" fillcolor="#bbe0e3">
              <v:textbox>
                <w:txbxContent>
                  <w:p w:rsidR="0030016A" w:rsidRDefault="0030016A" w:rsidP="00D178E3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  <w:t>1</w:t>
                    </w:r>
                  </w:p>
                </w:txbxContent>
              </v:textbox>
            </v:rect>
            <v:rect id="_x0000_s1620" style="position:absolute;left:4820;top:2741;width:196;height:113;mso-wrap-style:none;v-text-anchor:middle" fillcolor="#bbe0e3">
              <v:textbox>
                <w:txbxContent>
                  <w:p w:rsidR="0030016A" w:rsidRDefault="0030016A" w:rsidP="00D178E3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  <w:t>6</w:t>
                    </w:r>
                  </w:p>
                </w:txbxContent>
              </v:textbox>
            </v:rect>
            <v:line id="_x0000_s1621" style="position:absolute;flip:x" from="4480,3308" to="6635,3308"/>
            <v:line id="_x0000_s1622" style="position:absolute;flip:x" from="4140,2968" to="6861,2968"/>
            <v:line id="_x0000_s1623" style="position:absolute" from="4480,3308" to="4480,4669"/>
            <v:line id="_x0000_s1624" style="position:absolute" from="4140,2968" to="4140,4725"/>
            <v:rect id="_x0000_s1625" style="position:absolute;left:3894;top:3478;width:195;height:114;mso-wrap-style:none;v-text-anchor:middle" fillcolor="#bbe0e3">
              <v:textbox>
                <w:txbxContent>
                  <w:p w:rsidR="0030016A" w:rsidRDefault="0030016A" w:rsidP="00D178E3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  <w:t>3</w:t>
                    </w:r>
                  </w:p>
                </w:txbxContent>
              </v:textbox>
            </v:rect>
            <v:rect id="_x0000_s1626" style="position:absolute;left:4575;top:3988;width:196;height:115;mso-wrap-style:none;v-text-anchor:middle" fillcolor="#bbe0e3">
              <v:textbox>
                <w:txbxContent>
                  <w:p w:rsidR="0030016A" w:rsidRDefault="0030016A" w:rsidP="00D178E3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  <w:t>6</w:t>
                    </w:r>
                  </w:p>
                </w:txbxContent>
              </v:textbox>
            </v:rect>
            <v:rect id="_x0000_s1627" style="position:absolute;left:6238;top:3478;width:196;height:114;mso-wrap-style:none;v-text-anchor:middle" fillcolor="#bbe0e3">
              <v:textbox>
                <w:txbxContent>
                  <w:p w:rsidR="0030016A" w:rsidRDefault="0030016A" w:rsidP="00D178E3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  <w:t>2</w:t>
                    </w:r>
                  </w:p>
                </w:txbxContent>
              </v:textbox>
            </v:rect>
            <v:rect id="_x0000_s1628" style="position:absolute;left:4820;top:3648;width:170;height:170;mso-wrap-style:none;v-text-anchor:middle" fillcolor="#bbe0e3"/>
            <v:rect id="_x0000_s1629" style="position:absolute;left:5728;top:3705;width:680;height:907;mso-wrap-style:none;v-text-anchor:middle" fillcolor="#bbe0e3"/>
            <v:rect id="_x0000_s1630" style="position:absolute;left:4650;top:5009;width:170;height:114;mso-wrap-style:none;v-text-anchor:middle" fillcolor="#bbe0e3"/>
            <v:rect id="_x0000_s1631" style="position:absolute;left:7089;top:3194;width:196;height:115;mso-wrap-style:none;v-text-anchor:middle" fillcolor="#bbe0e3">
              <v:textbox>
                <w:txbxContent>
                  <w:p w:rsidR="0030016A" w:rsidRDefault="0030016A" w:rsidP="00D178E3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  <w:t>1</w:t>
                    </w:r>
                  </w:p>
                </w:txbxContent>
              </v:textbox>
            </v:rect>
            <v:rect id="_x0000_s1632" style="position:absolute;left:7353;top:3194;width:196;height:114;mso-wrap-style:none;v-text-anchor:middle" fillcolor="#bbe0e3">
              <v:textbox>
                <w:txbxContent>
                  <w:p w:rsidR="0030016A" w:rsidRDefault="0030016A" w:rsidP="00D178E3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  <w:t>2</w:t>
                    </w:r>
                  </w:p>
                </w:txbxContent>
              </v:textbox>
            </v:rect>
            <v:rect id="_x0000_s1633" style="position:absolute;left:7580;top:3194;width:196;height:114;mso-wrap-style:none;v-text-anchor:middle" fillcolor="#bbe0e3">
              <v:textbox>
                <w:txbxContent>
                  <w:p w:rsidR="0030016A" w:rsidRDefault="0030016A" w:rsidP="00D178E3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  <w:t>3</w:t>
                    </w:r>
                  </w:p>
                </w:txbxContent>
              </v:textbox>
            </v:rect>
            <v:rect id="_x0000_s1634" style="position:absolute;left:7750;top:3194;width:196;height:114;mso-wrap-style:none;v-text-anchor:middle" fillcolor="#bbe0e3">
              <v:textbox>
                <w:txbxContent>
                  <w:p w:rsidR="0030016A" w:rsidRDefault="0030016A" w:rsidP="00D178E3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  <w:t>4</w:t>
                    </w:r>
                  </w:p>
                </w:txbxContent>
              </v:textbox>
            </v:rect>
            <v:rect id="_x0000_s1635" style="position:absolute;left:7976;top:3194;width:196;height:114;mso-wrap-style:none;v-text-anchor:middle" fillcolor="#bbe0e3">
              <v:textbox>
                <w:txbxContent>
                  <w:p w:rsidR="0030016A" w:rsidRDefault="0030016A" w:rsidP="00D178E3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  <w:t>5</w:t>
                    </w:r>
                  </w:p>
                </w:txbxContent>
              </v:textbox>
            </v:rect>
            <v:rect id="_x0000_s1636" style="position:absolute;left:8203;top:3194;width:196;height:114;mso-wrap-style:none;v-text-anchor:middle" fillcolor="#bbe0e3">
              <v:textbox>
                <w:txbxContent>
                  <w:p w:rsidR="0030016A" w:rsidRDefault="0030016A" w:rsidP="00D178E3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  <w:t>6</w:t>
                    </w:r>
                  </w:p>
                </w:txbxContent>
              </v:textbox>
            </v:rect>
            <v:rect id="_x0000_s1637" style="position:absolute;left:8430;top:3194;width:196;height:114;mso-wrap-style:none;v-text-anchor:middle" fillcolor="#bbe0e3">
              <v:textbox>
                <w:txbxContent>
                  <w:p w:rsidR="0030016A" w:rsidRDefault="0030016A" w:rsidP="00D178E3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  <w:t>7</w:t>
                    </w:r>
                  </w:p>
                </w:txbxContent>
              </v:textbox>
            </v:rect>
            <v:rect id="_x0000_s1638" style="position:absolute;left:8657;top:3194;width:196;height:114;mso-wrap-style:none;v-text-anchor:middle" fillcolor="#bbe0e3">
              <v:textbox>
                <w:txbxContent>
                  <w:p w:rsidR="0030016A" w:rsidRDefault="0030016A" w:rsidP="00D178E3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  <w:t>8</w:t>
                    </w:r>
                  </w:p>
                </w:txbxContent>
              </v:textbox>
            </v:rect>
            <v:rect id="_x0000_s1639" style="position:absolute;left:8884;top:3194;width:196;height:114;mso-wrap-style:none;v-text-anchor:middle" fillcolor="#bbe0e3">
              <v:textbox>
                <w:txbxContent>
                  <w:p w:rsidR="0030016A" w:rsidRDefault="0030016A" w:rsidP="00D178E3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  <w:t>9</w:t>
                    </w:r>
                  </w:p>
                </w:txbxContent>
              </v:textbox>
            </v:rect>
            <v:rect id="_x0000_s1640" style="position:absolute;left:9168;top:3194;width:240;height:114;mso-wrap-style:none;v-text-anchor:middle" fillcolor="#bbe0e3">
              <v:textbox>
                <w:txbxContent>
                  <w:p w:rsidR="0030016A" w:rsidRDefault="0030016A" w:rsidP="00D178E3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  <w:t>10</w:t>
                    </w:r>
                  </w:p>
                </w:txbxContent>
              </v:textbox>
            </v:rect>
            <v:rect id="_x0000_s1641" style="position:absolute;left:8090;top:2912;width:241;height:112;mso-wrap-style:none;v-text-anchor:middle" fillcolor="#bbe0e3">
              <v:textbox>
                <w:txbxContent>
                  <w:p w:rsidR="0030016A" w:rsidRDefault="0030016A" w:rsidP="00D178E3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  <w:t>12</w:t>
                    </w:r>
                  </w:p>
                </w:txbxContent>
              </v:textbox>
            </v:rect>
            <v:rect id="_x0000_s1642" style="position:absolute;left:8374;top:2912;width:240;height:112;mso-wrap-style:none;v-text-anchor:middle" fillcolor="#bbe0e3">
              <v:textbox>
                <w:txbxContent>
                  <w:p w:rsidR="0030016A" w:rsidRDefault="0030016A" w:rsidP="00D178E3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  <w:t>14</w:t>
                    </w:r>
                  </w:p>
                </w:txbxContent>
              </v:textbox>
            </v:rect>
            <v:rect id="_x0000_s1643" style="position:absolute;left:8657;top:2912;width:241;height:112;mso-wrap-style:none;v-text-anchor:middle" fillcolor="#bbe0e3">
              <v:textbox>
                <w:txbxContent>
                  <w:p w:rsidR="0030016A" w:rsidRDefault="0030016A" w:rsidP="00D178E3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  <w:t>16</w:t>
                    </w:r>
                  </w:p>
                </w:txbxContent>
              </v:textbox>
            </v:rect>
            <v:rect id="_x0000_s1644" style="position:absolute;left:8998;top:2912;width:240;height:112;mso-wrap-style:none;v-text-anchor:middle" fillcolor="#bbe0e3">
              <v:textbox>
                <w:txbxContent>
                  <w:p w:rsidR="0030016A" w:rsidRDefault="0030016A" w:rsidP="00D178E3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  <w:t>18</w:t>
                    </w:r>
                  </w:p>
                </w:txbxContent>
              </v:textbox>
            </v:rect>
            <v:shape id="_x0000_s1645" type="#_x0000_t202" style="position:absolute;left:4805;top:2983;width:1717;height:326" filled="f" fillcolor="#bbe0e3" stroked="f">
              <v:textbox style="mso-fit-shape-to-text:t">
                <w:txbxContent>
                  <w:p w:rsidR="0030016A" w:rsidRDefault="0030016A" w:rsidP="00D178E3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b/>
                        <w:bCs/>
                        <w:color w:val="000000"/>
                        <w:sz w:val="28"/>
                        <w:szCs w:val="28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000000"/>
                        <w:sz w:val="28"/>
                        <w:szCs w:val="28"/>
                      </w:rPr>
                      <w:t>Ул.Строительная</w:t>
                    </w:r>
                  </w:p>
                </w:txbxContent>
              </v:textbox>
            </v:shape>
            <v:shape id="_x0000_s1646" type="#_x0000_t202" style="position:absolute;left:7315;top:3324;width:2835;height:326" filled="f" fillcolor="#bbe0e3" stroked="f">
              <v:textbox style="mso-fit-shape-to-text:t">
                <w:txbxContent>
                  <w:p w:rsidR="0030016A" w:rsidRDefault="0030016A" w:rsidP="00D178E3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b/>
                        <w:bCs/>
                        <w:color w:val="000000"/>
                        <w:sz w:val="28"/>
                        <w:szCs w:val="28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000000"/>
                        <w:sz w:val="28"/>
                        <w:szCs w:val="28"/>
                      </w:rPr>
                      <w:t>Ул.Озерная</w:t>
                    </w:r>
                  </w:p>
                </w:txbxContent>
              </v:textbox>
            </v:shape>
            <v:shape id="_x0000_s1647" type="#_x0000_t202" style="position:absolute;left:6352;top:5349;width:3402;height:375" filled="f" fillcolor="#bbe0e3" stroked="f">
              <v:textbox style="mso-fit-shape-to-text:t">
                <w:txbxContent>
                  <w:p w:rsidR="0030016A" w:rsidRDefault="0030016A" w:rsidP="00D178E3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color w:val="000000"/>
                        <w:sz w:val="36"/>
                        <w:szCs w:val="36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36"/>
                        <w:szCs w:val="36"/>
                      </w:rPr>
                      <w:t>Ул. Белорусская</w:t>
                    </w:r>
                  </w:p>
                </w:txbxContent>
              </v:textbox>
            </v:shape>
            <v:shape id="_x0000_s1648" type="#_x0000_t202" style="position:absolute;left:7089;top:3308;width:1417;height:376" filled="f" fillcolor="#bbe0e3" stroked="f">
              <v:textbox style="mso-fit-shape-to-text:t">
                <w:txbxContent>
                  <w:p w:rsidR="0030016A" w:rsidRDefault="0030016A" w:rsidP="00D178E3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color w:val="000000"/>
                        <w:sz w:val="36"/>
                        <w:szCs w:val="36"/>
                      </w:rPr>
                    </w:pPr>
                  </w:p>
                </w:txbxContent>
              </v:textbox>
            </v:shape>
            <v:shape id="_x0000_s1649" type="#_x0000_t61" style="position:absolute;left:5048;top:4783;width:850;height:170" adj="27445,-27476" fillcolor="#bbe0e3">
              <v:textbox>
                <w:txbxContent>
                  <w:p w:rsidR="0030016A" w:rsidRDefault="0030016A" w:rsidP="00D178E3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18"/>
                        <w:szCs w:val="18"/>
                      </w:rPr>
                      <w:t>зерносклад</w:t>
                    </w:r>
                  </w:p>
                </w:txbxContent>
              </v:textbox>
            </v:shape>
            <v:shape id="_x0000_s1650" type="#_x0000_t61" style="position:absolute;left:4990;top:3875;width:511;height:226" adj="-6337,-9905" fillcolor="#bbe0e3">
              <v:textbox>
                <w:txbxContent>
                  <w:p w:rsidR="0030016A" w:rsidRDefault="0030016A" w:rsidP="00D178E3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18"/>
                        <w:szCs w:val="18"/>
                      </w:rPr>
                      <w:t>водокачка</w:t>
                    </w:r>
                  </w:p>
                </w:txbxContent>
              </v:textbox>
            </v:shape>
            <v:shape id="_x0000_s1651" type="#_x0000_t61" style="position:absolute;left:4934;top:5009;width:680;height:170" adj="-5797,7147" fillcolor="#bbe0e3">
              <v:textbox>
                <w:txbxContent>
                  <w:p w:rsidR="0030016A" w:rsidRDefault="0030016A" w:rsidP="00D178E3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  <w:t>водокачка</w:t>
                    </w:r>
                  </w:p>
                </w:txbxContent>
              </v:textbox>
            </v:shape>
            <v:rect id="_x0000_s1652" style="position:absolute;left:4026;top:5689;width:172;height:114;mso-wrap-style:none;v-text-anchor:middle" fillcolor="#bbe0e3"/>
            <v:rect id="_x0000_s1653" style="position:absolute;left:4404;top:5633;width:196;height:114;mso-wrap-style:none;v-text-anchor:middle" fillcolor="#bbe0e3">
              <v:textbox>
                <w:txbxContent>
                  <w:p w:rsidR="0030016A" w:rsidRDefault="0030016A" w:rsidP="00D178E3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  <w:t>2</w:t>
                    </w:r>
                  </w:p>
                </w:txbxContent>
              </v:textbox>
            </v:rect>
            <v:rect id="_x0000_s1654" style="position:absolute;left:4574;top:5633;width:196;height:114;mso-wrap-style:none;v-text-anchor:middle" fillcolor="#bbe0e3">
              <v:textbox>
                <w:txbxContent>
                  <w:p w:rsidR="0030016A" w:rsidRDefault="0030016A" w:rsidP="00D178E3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  <w:t>3</w:t>
                    </w:r>
                  </w:p>
                </w:txbxContent>
              </v:textbox>
            </v:rect>
            <v:rect id="_x0000_s1655" style="position:absolute;left:4745;top:5633;width:196;height:114;mso-wrap-style:none;v-text-anchor:middle" fillcolor="#bbe0e3">
              <v:textbox>
                <w:txbxContent>
                  <w:p w:rsidR="0030016A" w:rsidRDefault="0030016A" w:rsidP="00D178E3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  <w:t>4</w:t>
                    </w:r>
                  </w:p>
                </w:txbxContent>
              </v:textbox>
            </v:rect>
            <v:rect id="_x0000_s1656" style="position:absolute;left:4915;top:5633;width:196;height:114;mso-wrap-style:none;v-text-anchor:middle" fillcolor="#bbe0e3">
              <v:textbox>
                <w:txbxContent>
                  <w:p w:rsidR="0030016A" w:rsidRDefault="0030016A" w:rsidP="00D178E3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  <w:t>5</w:t>
                    </w:r>
                  </w:p>
                </w:txbxContent>
              </v:textbox>
            </v:rect>
            <v:rect id="_x0000_s1657" style="position:absolute;left:5085;top:5633;width:196;height:114;mso-wrap-style:none;v-text-anchor:middle" fillcolor="#bbe0e3">
              <v:textbox>
                <w:txbxContent>
                  <w:p w:rsidR="0030016A" w:rsidRDefault="0030016A" w:rsidP="00D178E3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  <w:t>6</w:t>
                    </w:r>
                  </w:p>
                </w:txbxContent>
              </v:textbox>
            </v:rect>
            <v:rect id="_x0000_s1658" style="position:absolute;left:5255;top:5633;width:196;height:114;mso-wrap-style:none;v-text-anchor:middle" fillcolor="#bbe0e3">
              <v:textbox>
                <w:txbxContent>
                  <w:p w:rsidR="0030016A" w:rsidRDefault="0030016A" w:rsidP="00D178E3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  <w:t>7</w:t>
                    </w:r>
                  </w:p>
                </w:txbxContent>
              </v:textbox>
            </v:rect>
            <v:rect id="_x0000_s1659" style="position:absolute;left:5765;top:5633;width:196;height:114;mso-wrap-style:none;v-text-anchor:middle" fillcolor="#bbe0e3">
              <v:textbox>
                <w:txbxContent>
                  <w:p w:rsidR="0030016A" w:rsidRDefault="0030016A" w:rsidP="00D178E3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  <w:t>8</w:t>
                    </w:r>
                  </w:p>
                </w:txbxContent>
              </v:textbox>
            </v:rect>
            <v:rect id="_x0000_s1660" style="position:absolute;left:5935;top:5633;width:196;height:114;mso-wrap-style:none;v-text-anchor:middle" fillcolor="#bbe0e3">
              <v:textbox>
                <w:txbxContent>
                  <w:p w:rsidR="0030016A" w:rsidRDefault="0030016A" w:rsidP="00D178E3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  <w:t>9</w:t>
                    </w:r>
                  </w:p>
                </w:txbxContent>
              </v:textbox>
            </v:rect>
            <v:rect id="_x0000_s1661" style="position:absolute;left:6105;top:5633;width:240;height:114;mso-wrap-style:none;v-text-anchor:middle" fillcolor="#bbe0e3">
              <v:textbox>
                <w:txbxContent>
                  <w:p w:rsidR="0030016A" w:rsidRDefault="0030016A" w:rsidP="00D178E3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  <w:t>10</w:t>
                    </w:r>
                  </w:p>
                </w:txbxContent>
              </v:textbox>
            </v:rect>
            <v:rect id="_x0000_s1662" style="position:absolute;left:6275;top:5633;width:241;height:114;mso-wrap-style:none;v-text-anchor:middle" fillcolor="#bbe0e3">
              <v:textbox>
                <w:txbxContent>
                  <w:p w:rsidR="0030016A" w:rsidRDefault="0030016A" w:rsidP="00D178E3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  <w:t>11</w:t>
                    </w:r>
                  </w:p>
                </w:txbxContent>
              </v:textbox>
            </v:rect>
            <v:rect id="_x0000_s1663" style="position:absolute;left:6445;top:5633;width:241;height:114;mso-wrap-style:none;v-text-anchor:middle" fillcolor="#bbe0e3">
              <v:textbox>
                <w:txbxContent>
                  <w:p w:rsidR="0030016A" w:rsidRDefault="0030016A" w:rsidP="00D178E3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  <w:t>12</w:t>
                    </w:r>
                  </w:p>
                </w:txbxContent>
              </v:textbox>
            </v:rect>
            <v:rect id="_x0000_s1664" style="position:absolute;left:6578;top:5973;width:170;height:114;mso-wrap-style:none;v-text-anchor:middle" fillcolor="#bbe0e3"/>
            <v:rect id="_x0000_s1665" style="position:absolute;left:7485;top:5803;width:241;height:114;mso-wrap-style:none;v-text-anchor:middle" fillcolor="#bbe0e3">
              <v:textbox>
                <w:txbxContent>
                  <w:p w:rsidR="0030016A" w:rsidRDefault="0030016A" w:rsidP="00D178E3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  <w:t>13</w:t>
                    </w:r>
                  </w:p>
                </w:txbxContent>
              </v:textbox>
            </v:rect>
            <v:rect id="_x0000_s1666" style="position:absolute;left:7883;top:5803;width:241;height:114;mso-wrap-style:none;v-text-anchor:middle" fillcolor="#bbe0e3">
              <v:textbox>
                <w:txbxContent>
                  <w:p w:rsidR="0030016A" w:rsidRDefault="0030016A" w:rsidP="00D178E3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  <w:t>14</w:t>
                    </w:r>
                  </w:p>
                </w:txbxContent>
              </v:textbox>
            </v:rect>
            <v:shape id="_x0000_s1667" type="#_x0000_t61" style="position:absolute;left:5444;top:5859;width:680;height:170" adj="37959,23029" fillcolor="#bbe0e3">
              <v:textbox>
                <w:txbxContent>
                  <w:p w:rsidR="0030016A" w:rsidRDefault="0030016A" w:rsidP="00D178E3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  <w:t>остановка</w:t>
                    </w:r>
                  </w:p>
                </w:txbxContent>
              </v:textbox>
            </v:shape>
            <v:rect id="_x0000_s1668" style="position:absolute;left:7315;top:3592;width:298;height:169;mso-wrap-style:none;v-text-anchor:middle" fillcolor="#bbe0e3" strokecolor="red">
              <v:textbox>
                <w:txbxContent>
                  <w:p w:rsidR="0030016A" w:rsidRDefault="0030016A" w:rsidP="00D178E3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b/>
                        <w:bCs/>
                        <w:color w:val="000000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000000"/>
                      </w:rPr>
                      <w:t>КП</w:t>
                    </w:r>
                  </w:p>
                </w:txbxContent>
              </v:textbox>
            </v:rect>
            <v:rect id="_x0000_s1669" style="position:absolute;left:5444;top:5576;width:289;height:171;mso-wrap-style:none;v-text-anchor:middle" fillcolor="#bbe0e3" strokecolor="red">
              <v:textbox>
                <w:txbxContent>
                  <w:p w:rsidR="0030016A" w:rsidRDefault="0030016A" w:rsidP="00D178E3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  <w:sz w:val="28"/>
                        <w:szCs w:val="28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8"/>
                        <w:szCs w:val="28"/>
                      </w:rPr>
                      <w:t>кп</w:t>
                    </w:r>
                  </w:p>
                </w:txbxContent>
              </v:textbox>
            </v:rect>
            <w10:anchorlock/>
          </v:group>
        </w:pict>
      </w:r>
    </w:p>
    <w:p w:rsidR="0030016A" w:rsidRDefault="0030016A" w:rsidP="00AE03DC"/>
    <w:p w:rsidR="0030016A" w:rsidRDefault="0030016A" w:rsidP="00BB7057">
      <w:pPr>
        <w:tabs>
          <w:tab w:val="left" w:pos="12195"/>
        </w:tabs>
      </w:pPr>
      <w:r>
        <w:rPr>
          <w:noProof/>
          <w:lang w:eastAsia="ru-RU"/>
        </w:rPr>
        <w:pict>
          <v:line id="_x0000_s1670" style="position:absolute;z-index:251952640" from="453.55pt,250.1pt" to="453.55pt,482.45pt"/>
        </w:pict>
      </w:r>
      <w:r>
        <w:rPr>
          <w:noProof/>
          <w:lang w:eastAsia="ru-RU"/>
        </w:rPr>
      </w:r>
      <w:r>
        <w:pict>
          <v:group id="_x0000_s1671" editas="canvas" style="width:581.95pt;height:478.85pt;mso-position-horizontal-relative:char;mso-position-vertical-relative:line" coordorigin="4776,-686" coordsize="6464,5319">
            <o:lock v:ext="edit" aspectratio="t"/>
            <v:shape id="_x0000_s1672" type="#_x0000_t75" style="position:absolute;left:4776;top:-686;width:6464;height:5319" o:preferrelative="f">
              <v:fill o:detectmouseclick="t"/>
              <v:path o:extrusionok="t" o:connecttype="none"/>
              <o:lock v:ext="edit" text="t"/>
            </v:shape>
            <v:rect id="_x0000_s1673" style="position:absolute;left:6137;top:-686;width:3856;height:489" fillcolor="gray" stroked="f">
              <v:textbox inset="6.48pt,3.24pt,6.48pt,3.24pt">
                <w:txbxContent>
                  <w:p w:rsidR="0030016A" w:rsidRPr="000844A9" w:rsidRDefault="0030016A" w:rsidP="00323BCB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b/>
                        <w:bCs/>
                        <w:color w:val="000000"/>
                        <w:sz w:val="25"/>
                        <w:szCs w:val="28"/>
                      </w:rPr>
                    </w:pPr>
                    <w:r w:rsidRPr="000844A9">
                      <w:rPr>
                        <w:b/>
                        <w:bCs/>
                        <w:color w:val="000000"/>
                        <w:sz w:val="25"/>
                        <w:szCs w:val="28"/>
                      </w:rPr>
                      <w:t>Схема расположения  создания мест ( площадок) накопления ТКО по МО « Забитуй« д. Нарены</w:t>
                    </w:r>
                  </w:p>
                </w:txbxContent>
              </v:textbox>
            </v:rect>
            <v:line id="_x0000_s1674" style="position:absolute" from="5456,1788" to="5456,1788"/>
            <v:line id="_x0000_s1675" style="position:absolute" from="8291,2524" to="8291,4452"/>
            <v:line id="_x0000_s1676" style="position:absolute" from="8575,2524" to="8575,4452"/>
            <v:rect id="_x0000_s1677" style="position:absolute;left:7895;top:4339;width:221;height:170;mso-wrap-style:none;v-text-anchor:middle" fillcolor="#bbe0e3">
              <v:textbox inset="6.48pt,3.24pt,6.48pt,3.24pt">
                <w:txbxContent>
                  <w:p w:rsidR="0030016A" w:rsidRPr="000844A9" w:rsidRDefault="0030016A" w:rsidP="00323BCB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</w:rPr>
                    </w:pPr>
                    <w:r w:rsidRPr="000844A9">
                      <w:rPr>
                        <w:rFonts w:ascii="Arial" w:hAnsi="Arial" w:cs="Arial"/>
                        <w:color w:val="000000"/>
                      </w:rPr>
                      <w:t>2</w:t>
                    </w:r>
                  </w:p>
                </w:txbxContent>
              </v:textbox>
            </v:rect>
            <v:rect id="_x0000_s1678" style="position:absolute;left:7895;top:4169;width:221;height:170;mso-wrap-style:none;v-text-anchor:middle" fillcolor="#bbe0e3">
              <v:textbox inset="6.48pt,3.24pt,6.48pt,3.24pt">
                <w:txbxContent>
                  <w:p w:rsidR="0030016A" w:rsidRPr="000844A9" w:rsidRDefault="0030016A" w:rsidP="00323BCB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</w:rPr>
                    </w:pPr>
                    <w:r w:rsidRPr="000844A9">
                      <w:rPr>
                        <w:rFonts w:ascii="Arial" w:hAnsi="Arial" w:cs="Arial"/>
                        <w:color w:val="000000"/>
                      </w:rPr>
                      <w:t>1</w:t>
                    </w:r>
                  </w:p>
                </w:txbxContent>
              </v:textbox>
            </v:rect>
            <v:rect id="_x0000_s1679" style="position:absolute;left:7895;top:3941;width:221;height:171;mso-wrap-style:none;v-text-anchor:middle" fillcolor="#bbe0e3">
              <v:textbox inset="6.48pt,3.24pt,6.48pt,3.24pt">
                <w:txbxContent>
                  <w:p w:rsidR="0030016A" w:rsidRPr="000844A9" w:rsidRDefault="0030016A" w:rsidP="00323BCB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</w:rPr>
                    </w:pPr>
                    <w:r w:rsidRPr="000844A9">
                      <w:rPr>
                        <w:rFonts w:ascii="Arial" w:hAnsi="Arial" w:cs="Arial"/>
                        <w:color w:val="000000"/>
                      </w:rPr>
                      <w:t>2</w:t>
                    </w:r>
                  </w:p>
                </w:txbxContent>
              </v:textbox>
            </v:rect>
            <v:rect id="_x0000_s1680" style="position:absolute;left:7895;top:3772;width:221;height:170;mso-wrap-style:none;v-text-anchor:middle" fillcolor="#bbe0e3">
              <v:textbox inset="6.48pt,3.24pt,6.48pt,3.24pt">
                <w:txbxContent>
                  <w:p w:rsidR="0030016A" w:rsidRPr="000844A9" w:rsidRDefault="0030016A" w:rsidP="00323BCB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</w:rPr>
                    </w:pPr>
                    <w:r w:rsidRPr="000844A9">
                      <w:rPr>
                        <w:rFonts w:ascii="Arial" w:hAnsi="Arial" w:cs="Arial"/>
                        <w:color w:val="000000"/>
                      </w:rPr>
                      <w:t>1</w:t>
                    </w:r>
                  </w:p>
                </w:txbxContent>
              </v:textbox>
            </v:rect>
            <v:rect id="_x0000_s1681" style="position:absolute;left:7895;top:3546;width:221;height:170;mso-wrap-style:none;v-text-anchor:middle" fillcolor="#bbe0e3">
              <v:textbox inset="6.48pt,3.24pt,6.48pt,3.24pt">
                <w:txbxContent>
                  <w:p w:rsidR="0030016A" w:rsidRPr="000844A9" w:rsidRDefault="0030016A" w:rsidP="00323BCB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</w:rPr>
                    </w:pPr>
                    <w:r w:rsidRPr="000844A9">
                      <w:rPr>
                        <w:rFonts w:ascii="Arial" w:hAnsi="Arial" w:cs="Arial"/>
                        <w:color w:val="000000"/>
                      </w:rPr>
                      <w:t>2</w:t>
                    </w:r>
                  </w:p>
                </w:txbxContent>
              </v:textbox>
            </v:rect>
            <v:rect id="_x0000_s1682" style="position:absolute;left:7895;top:3374;width:221;height:172;mso-wrap-style:none;v-text-anchor:middle" fillcolor="#bbe0e3">
              <v:textbox inset="6.48pt,3.24pt,6.48pt,3.24pt">
                <w:txbxContent>
                  <w:p w:rsidR="0030016A" w:rsidRPr="000844A9" w:rsidRDefault="0030016A" w:rsidP="00323BCB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</w:rPr>
                    </w:pPr>
                    <w:r w:rsidRPr="000844A9">
                      <w:rPr>
                        <w:rFonts w:ascii="Arial" w:hAnsi="Arial" w:cs="Arial"/>
                        <w:color w:val="000000"/>
                      </w:rPr>
                      <w:t>1</w:t>
                    </w:r>
                  </w:p>
                </w:txbxContent>
              </v:textbox>
            </v:rect>
            <v:rect id="_x0000_s1683" style="position:absolute;left:7895;top:2978;width:221;height:170;mso-wrap-style:none;v-text-anchor:middle" fillcolor="#bbe0e3">
              <v:textbox inset="6.48pt,3.24pt,6.48pt,3.24pt">
                <w:txbxContent>
                  <w:p w:rsidR="0030016A" w:rsidRPr="000844A9" w:rsidRDefault="0030016A" w:rsidP="00323BCB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</w:rPr>
                    </w:pPr>
                    <w:r w:rsidRPr="000844A9">
                      <w:rPr>
                        <w:rFonts w:ascii="Arial" w:hAnsi="Arial" w:cs="Arial"/>
                        <w:color w:val="000000"/>
                      </w:rPr>
                      <w:t>2</w:t>
                    </w:r>
                  </w:p>
                </w:txbxContent>
              </v:textbox>
            </v:rect>
            <v:rect id="_x0000_s1684" style="position:absolute;left:7895;top:3148;width:221;height:170;mso-wrap-style:none;v-text-anchor:middle" fillcolor="#bbe0e3">
              <v:textbox inset="6.48pt,3.24pt,6.48pt,3.24pt">
                <w:txbxContent>
                  <w:p w:rsidR="0030016A" w:rsidRPr="000844A9" w:rsidRDefault="0030016A" w:rsidP="00323BCB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</w:rPr>
                    </w:pPr>
                    <w:r w:rsidRPr="000844A9">
                      <w:rPr>
                        <w:rFonts w:ascii="Arial" w:hAnsi="Arial" w:cs="Arial"/>
                        <w:color w:val="000000"/>
                      </w:rPr>
                      <w:t>1</w:t>
                    </w:r>
                  </w:p>
                </w:txbxContent>
              </v:textbox>
            </v:rect>
            <v:rect id="_x0000_s1685" style="position:absolute;left:7895;top:2752;width:219;height:170;mso-wrap-style:none;v-text-anchor:middle" fillcolor="#bbe0e3">
              <v:textbox inset="6.48pt,3.24pt,6.48pt,3.24pt">
                <w:txbxContent>
                  <w:p w:rsidR="0030016A" w:rsidRPr="000844A9" w:rsidRDefault="0030016A" w:rsidP="00323BCB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</w:rPr>
                    </w:pPr>
                  </w:p>
                </w:txbxContent>
              </v:textbox>
            </v:rect>
            <v:rect id="_x0000_s1686" style="position:absolute;left:7895;top:2524;width:226;height:170;mso-wrap-style:none;v-text-anchor:middle" fillcolor="#bbe0e3"/>
            <v:rect id="_x0000_s1687" style="position:absolute;left:7895;top:2298;width:221;height:170;mso-wrap-style:none;v-text-anchor:middle" fillcolor="#bbe0e3">
              <v:textbox inset="6.48pt,3.24pt,6.48pt,3.24pt">
                <w:txbxContent>
                  <w:p w:rsidR="0030016A" w:rsidRPr="000844A9" w:rsidRDefault="0030016A" w:rsidP="00323BCB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</w:rPr>
                    </w:pPr>
                    <w:r w:rsidRPr="000844A9">
                      <w:rPr>
                        <w:rFonts w:ascii="Arial" w:hAnsi="Arial" w:cs="Arial"/>
                        <w:color w:val="000000"/>
                      </w:rPr>
                      <w:t>1</w:t>
                    </w:r>
                  </w:p>
                </w:txbxContent>
              </v:textbox>
            </v:rect>
            <v:rect id="_x0000_s1688" style="position:absolute;left:7895;top:2162;width:221;height:136;mso-wrap-style:none;v-text-anchor:middle" fillcolor="#bbe0e3">
              <v:textbox inset="6.48pt,3.24pt,6.48pt,3.24pt">
                <w:txbxContent>
                  <w:p w:rsidR="0030016A" w:rsidRPr="000844A9" w:rsidRDefault="0030016A" w:rsidP="00323BCB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</w:rPr>
                    </w:pPr>
                    <w:r w:rsidRPr="000844A9">
                      <w:rPr>
                        <w:rFonts w:ascii="Arial" w:hAnsi="Arial" w:cs="Arial"/>
                        <w:color w:val="000000"/>
                      </w:rPr>
                      <w:t>2</w:t>
                    </w:r>
                  </w:p>
                </w:txbxContent>
              </v:textbox>
            </v:rect>
            <v:shape id="_x0000_s1689" type="#_x0000_t202" style="position:absolute;left:7667;top:4169;width:280;height:464;mso-wrap-style:none;v-text-anchor:top-baseline" filled="f" fillcolor="#bbe0e3" stroked="f">
              <v:textbox style="mso-fit-shape-to-text:t" inset="6.48pt,3.24pt,6.48pt,3.24pt">
                <w:txbxContent>
                  <w:p w:rsidR="0030016A" w:rsidRPr="000844A9" w:rsidRDefault="0030016A" w:rsidP="00323BCB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color w:val="000000"/>
                      </w:rPr>
                    </w:pPr>
                    <w:r w:rsidRPr="000844A9">
                      <w:rPr>
                        <w:rFonts w:ascii="Arial" w:hAnsi="Arial" w:cs="Arial"/>
                        <w:color w:val="000000"/>
                      </w:rPr>
                      <w:t>26</w:t>
                    </w:r>
                  </w:p>
                </w:txbxContent>
              </v:textbox>
            </v:shape>
            <v:shape id="_x0000_s1690" type="#_x0000_t202" style="position:absolute;left:7667;top:3659;width:280;height:464;mso-wrap-style:none;v-text-anchor:top-baseline" filled="f" fillcolor="#bbe0e3" stroked="f">
              <v:textbox style="mso-fit-shape-to-text:t" inset="6.48pt,3.24pt,6.48pt,3.24pt">
                <w:txbxContent>
                  <w:p w:rsidR="0030016A" w:rsidRPr="000844A9" w:rsidRDefault="0030016A" w:rsidP="00323BCB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color w:val="000000"/>
                      </w:rPr>
                    </w:pPr>
                    <w:r w:rsidRPr="000844A9">
                      <w:rPr>
                        <w:rFonts w:ascii="Arial" w:hAnsi="Arial" w:cs="Arial"/>
                        <w:color w:val="000000"/>
                      </w:rPr>
                      <w:t>24</w:t>
                    </w:r>
                  </w:p>
                </w:txbxContent>
              </v:textbox>
            </v:shape>
            <v:shape id="_x0000_s1691" type="#_x0000_t202" style="position:absolute;left:7667;top:3205;width:280;height:464;mso-wrap-style:none;v-text-anchor:top-baseline" filled="f" fillcolor="#bbe0e3" stroked="f">
              <v:textbox style="mso-fit-shape-to-text:t" inset="6.48pt,3.24pt,6.48pt,3.24pt">
                <w:txbxContent>
                  <w:p w:rsidR="0030016A" w:rsidRPr="000844A9" w:rsidRDefault="0030016A" w:rsidP="00323BCB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color w:val="000000"/>
                      </w:rPr>
                    </w:pPr>
                    <w:r w:rsidRPr="000844A9">
                      <w:rPr>
                        <w:rFonts w:ascii="Arial" w:hAnsi="Arial" w:cs="Arial"/>
                        <w:color w:val="000000"/>
                      </w:rPr>
                      <w:t>22</w:t>
                    </w:r>
                  </w:p>
                </w:txbxContent>
              </v:textbox>
            </v:shape>
            <v:shape id="_x0000_s1692" type="#_x0000_t202" style="position:absolute;left:7667;top:2752;width:280;height:464;mso-wrap-style:none;v-text-anchor:top-baseline" filled="f" fillcolor="#bbe0e3" stroked="f">
              <v:textbox style="mso-fit-shape-to-text:t" inset="6.48pt,3.24pt,6.48pt,3.24pt">
                <w:txbxContent>
                  <w:p w:rsidR="0030016A" w:rsidRPr="000844A9" w:rsidRDefault="0030016A" w:rsidP="00323BCB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color w:val="000000"/>
                      </w:rPr>
                    </w:pPr>
                    <w:r w:rsidRPr="000844A9">
                      <w:rPr>
                        <w:rFonts w:ascii="Arial" w:hAnsi="Arial" w:cs="Arial"/>
                        <w:color w:val="000000"/>
                      </w:rPr>
                      <w:t>20</w:t>
                    </w:r>
                  </w:p>
                </w:txbxContent>
              </v:textbox>
            </v:shape>
            <v:shape id="_x0000_s1693" type="#_x0000_t202" style="position:absolute;left:7667;top:2412;width:280;height:464;mso-wrap-style:none;v-text-anchor:top-baseline" filled="f" fillcolor="#bbe0e3" stroked="f">
              <v:textbox style="mso-fit-shape-to-text:t" inset="6.48pt,3.24pt,6.48pt,3.24pt">
                <w:txbxContent>
                  <w:p w:rsidR="0030016A" w:rsidRPr="000844A9" w:rsidRDefault="0030016A" w:rsidP="00323BCB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color w:val="000000"/>
                      </w:rPr>
                    </w:pPr>
                    <w:r w:rsidRPr="000844A9">
                      <w:rPr>
                        <w:rFonts w:ascii="Arial" w:hAnsi="Arial" w:cs="Arial"/>
                        <w:color w:val="000000"/>
                      </w:rPr>
                      <w:t>18</w:t>
                    </w:r>
                  </w:p>
                </w:txbxContent>
              </v:textbox>
            </v:shape>
            <v:shape id="_x0000_s1694" type="#_x0000_t202" style="position:absolute;left:7611;top:2128;width:362;height:464;mso-wrap-style:none;v-text-anchor:top-baseline" filled="f" fillcolor="#bbe0e3" stroked="f">
              <v:textbox style="mso-fit-shape-to-text:t" inset="6.48pt,3.24pt,6.48pt,3.24pt">
                <w:txbxContent>
                  <w:p w:rsidR="0030016A" w:rsidRPr="000844A9" w:rsidRDefault="0030016A" w:rsidP="00323BCB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color w:val="000000"/>
                      </w:rPr>
                    </w:pPr>
                    <w:r w:rsidRPr="000844A9">
                      <w:rPr>
                        <w:rFonts w:ascii="Arial" w:hAnsi="Arial" w:cs="Arial"/>
                        <w:color w:val="000000"/>
                      </w:rPr>
                      <w:t>16А</w:t>
                    </w:r>
                  </w:p>
                </w:txbxContent>
              </v:textbox>
            </v:shape>
            <v:rect id="_x0000_s1695" style="position:absolute;left:8689;top:4112;width:221;height:170;mso-wrap-style:none;v-text-anchor:middle" fillcolor="#bbe0e3">
              <v:textbox inset="6.48pt,3.24pt,6.48pt,3.24pt">
                <w:txbxContent>
                  <w:p w:rsidR="0030016A" w:rsidRPr="000844A9" w:rsidRDefault="0030016A" w:rsidP="00323BCB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</w:rPr>
                    </w:pPr>
                    <w:r w:rsidRPr="000844A9">
                      <w:rPr>
                        <w:rFonts w:ascii="Arial" w:hAnsi="Arial" w:cs="Arial"/>
                        <w:color w:val="000000"/>
                      </w:rPr>
                      <w:t>1</w:t>
                    </w:r>
                  </w:p>
                </w:txbxContent>
              </v:textbox>
            </v:rect>
            <v:rect id="_x0000_s1696" style="position:absolute;left:8689;top:4282;width:221;height:170;mso-wrap-style:none;v-text-anchor:middle" fillcolor="#bbe0e3">
              <v:textbox inset="6.48pt,3.24pt,6.48pt,3.24pt">
                <w:txbxContent>
                  <w:p w:rsidR="0030016A" w:rsidRPr="000844A9" w:rsidRDefault="0030016A" w:rsidP="00323BCB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</w:rPr>
                    </w:pPr>
                    <w:r w:rsidRPr="000844A9">
                      <w:rPr>
                        <w:rFonts w:ascii="Arial" w:hAnsi="Arial" w:cs="Arial"/>
                        <w:color w:val="000000"/>
                      </w:rPr>
                      <w:t>2</w:t>
                    </w:r>
                  </w:p>
                </w:txbxContent>
              </v:textbox>
            </v:rect>
            <v:rect id="_x0000_s1697" style="position:absolute;left:8689;top:3884;width:221;height:172;mso-wrap-style:none;v-text-anchor:middle" fillcolor="#bbe0e3">
              <v:textbox inset="6.48pt,3.24pt,6.48pt,3.24pt">
                <w:txbxContent>
                  <w:p w:rsidR="0030016A" w:rsidRPr="000844A9" w:rsidRDefault="0030016A" w:rsidP="00323BCB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</w:rPr>
                    </w:pPr>
                    <w:r w:rsidRPr="000844A9">
                      <w:rPr>
                        <w:rFonts w:ascii="Arial" w:hAnsi="Arial" w:cs="Arial"/>
                        <w:color w:val="000000"/>
                      </w:rPr>
                      <w:t>2</w:t>
                    </w:r>
                  </w:p>
                </w:txbxContent>
              </v:textbox>
            </v:rect>
            <v:rect id="_x0000_s1698" style="position:absolute;left:8689;top:3716;width:221;height:170;mso-wrap-style:none;v-text-anchor:middle" fillcolor="#bbe0e3">
              <v:textbox inset="6.48pt,3.24pt,6.48pt,3.24pt">
                <w:txbxContent>
                  <w:p w:rsidR="0030016A" w:rsidRPr="000844A9" w:rsidRDefault="0030016A" w:rsidP="00323BCB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</w:rPr>
                    </w:pPr>
                    <w:r w:rsidRPr="000844A9">
                      <w:rPr>
                        <w:rFonts w:ascii="Arial" w:hAnsi="Arial" w:cs="Arial"/>
                        <w:color w:val="000000"/>
                      </w:rPr>
                      <w:t>1</w:t>
                    </w:r>
                  </w:p>
                </w:txbxContent>
              </v:textbox>
            </v:rect>
            <v:rect id="_x0000_s1699" style="position:absolute;left:8689;top:3488;width:221;height:170;mso-wrap-style:none;v-text-anchor:middle" fillcolor="#bbe0e3">
              <v:textbox inset="6.48pt,3.24pt,6.48pt,3.24pt">
                <w:txbxContent>
                  <w:p w:rsidR="0030016A" w:rsidRPr="000844A9" w:rsidRDefault="0030016A" w:rsidP="00323BCB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</w:rPr>
                    </w:pPr>
                    <w:r w:rsidRPr="000844A9">
                      <w:rPr>
                        <w:rFonts w:ascii="Arial" w:hAnsi="Arial" w:cs="Arial"/>
                        <w:color w:val="000000"/>
                      </w:rPr>
                      <w:t>2</w:t>
                    </w:r>
                  </w:p>
                </w:txbxContent>
              </v:textbox>
            </v:rect>
            <v:rect id="_x0000_s1700" style="position:absolute;left:8689;top:3317;width:221;height:171;mso-wrap-style:none;v-text-anchor:middle" fillcolor="#bbe0e3">
              <v:textbox inset="6.48pt,3.24pt,6.48pt,3.24pt">
                <w:txbxContent>
                  <w:p w:rsidR="0030016A" w:rsidRPr="000844A9" w:rsidRDefault="0030016A" w:rsidP="00323BCB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</w:rPr>
                    </w:pPr>
                    <w:r w:rsidRPr="000844A9">
                      <w:rPr>
                        <w:rFonts w:ascii="Arial" w:hAnsi="Arial" w:cs="Arial"/>
                        <w:color w:val="000000"/>
                      </w:rPr>
                      <w:t>1</w:t>
                    </w:r>
                  </w:p>
                </w:txbxContent>
              </v:textbox>
            </v:rect>
            <v:rect id="_x0000_s1701" style="position:absolute;left:8689;top:3092;width:221;height:170;mso-wrap-style:none;v-text-anchor:middle" fillcolor="#bbe0e3">
              <v:textbox inset="6.48pt,3.24pt,6.48pt,3.24pt">
                <w:txbxContent>
                  <w:p w:rsidR="0030016A" w:rsidRPr="000844A9" w:rsidRDefault="0030016A" w:rsidP="00323BCB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</w:rPr>
                    </w:pPr>
                    <w:r w:rsidRPr="000844A9">
                      <w:rPr>
                        <w:rFonts w:ascii="Arial" w:hAnsi="Arial" w:cs="Arial"/>
                        <w:color w:val="000000"/>
                      </w:rPr>
                      <w:t>2</w:t>
                    </w:r>
                  </w:p>
                </w:txbxContent>
              </v:textbox>
            </v:rect>
            <v:rect id="_x0000_s1702" style="position:absolute;left:8689;top:2864;width:221;height:170;mso-wrap-style:none;v-text-anchor:middle" fillcolor="#bbe0e3">
              <v:textbox inset="6.48pt,3.24pt,6.48pt,3.24pt">
                <w:txbxContent>
                  <w:p w:rsidR="0030016A" w:rsidRPr="000844A9" w:rsidRDefault="0030016A" w:rsidP="00323BCB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</w:rPr>
                    </w:pPr>
                    <w:r w:rsidRPr="000844A9">
                      <w:rPr>
                        <w:rFonts w:ascii="Arial" w:hAnsi="Arial" w:cs="Arial"/>
                        <w:color w:val="000000"/>
                      </w:rPr>
                      <w:t>1</w:t>
                    </w:r>
                  </w:p>
                </w:txbxContent>
              </v:textbox>
            </v:rect>
            <v:shape id="_x0000_s1703" type="#_x0000_t202" style="position:absolute;left:8915;top:4112;width:281;height:464;mso-wrap-style:none;v-text-anchor:top-baseline" filled="f" fillcolor="#bbe0e3" stroked="f">
              <v:textbox style="mso-fit-shape-to-text:t" inset="6.48pt,3.24pt,6.48pt,3.24pt">
                <w:txbxContent>
                  <w:p w:rsidR="0030016A" w:rsidRPr="000844A9" w:rsidRDefault="0030016A" w:rsidP="00323BCB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color w:val="000000"/>
                      </w:rPr>
                    </w:pPr>
                    <w:r w:rsidRPr="000844A9">
                      <w:rPr>
                        <w:rFonts w:ascii="Arial" w:hAnsi="Arial" w:cs="Arial"/>
                        <w:color w:val="000000"/>
                      </w:rPr>
                      <w:t>13</w:t>
                    </w:r>
                  </w:p>
                </w:txbxContent>
              </v:textbox>
            </v:shape>
            <v:shape id="_x0000_s1704" type="#_x0000_t202" style="position:absolute;left:8915;top:3658;width:281;height:464;mso-wrap-style:none;v-text-anchor:top-baseline" filled="f" fillcolor="#bbe0e3" stroked="f">
              <v:textbox style="mso-fit-shape-to-text:t" inset="6.48pt,3.24pt,6.48pt,3.24pt">
                <w:txbxContent>
                  <w:p w:rsidR="0030016A" w:rsidRPr="000844A9" w:rsidRDefault="0030016A" w:rsidP="00323BCB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color w:val="000000"/>
                      </w:rPr>
                    </w:pPr>
                    <w:r w:rsidRPr="000844A9">
                      <w:rPr>
                        <w:rFonts w:ascii="Arial" w:hAnsi="Arial" w:cs="Arial"/>
                        <w:color w:val="000000"/>
                      </w:rPr>
                      <w:t>11</w:t>
                    </w:r>
                  </w:p>
                </w:txbxContent>
              </v:textbox>
            </v:shape>
            <v:shape id="_x0000_s1705" type="#_x0000_t202" style="position:absolute;left:8915;top:3205;width:213;height:313;mso-wrap-style:none;v-text-anchor:top-baseline" filled="f" fillcolor="#bbe0e3" stroked="f">
              <v:textbox style="mso-fit-shape-to-text:t" inset="6.48pt,3.24pt,6.48pt,3.24pt">
                <w:txbxContent>
                  <w:p w:rsidR="0030016A" w:rsidRPr="000844A9" w:rsidRDefault="0030016A" w:rsidP="00323BCB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color w:val="000000"/>
                      </w:rPr>
                    </w:pPr>
                    <w:r w:rsidRPr="000844A9">
                      <w:rPr>
                        <w:rFonts w:ascii="Arial" w:hAnsi="Arial" w:cs="Arial"/>
                        <w:color w:val="000000"/>
                      </w:rPr>
                      <w:t>9</w:t>
                    </w:r>
                  </w:p>
                </w:txbxContent>
              </v:textbox>
            </v:shape>
            <v:shape id="_x0000_s1706" type="#_x0000_t202" style="position:absolute;left:8915;top:2752;width:213;height:313;mso-wrap-style:none;v-text-anchor:top-baseline" filled="f" fillcolor="#bbe0e3" stroked="f">
              <v:textbox style="mso-fit-shape-to-text:t" inset="6.48pt,3.24pt,6.48pt,3.24pt">
                <w:txbxContent>
                  <w:p w:rsidR="0030016A" w:rsidRPr="000844A9" w:rsidRDefault="0030016A" w:rsidP="00323BCB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color w:val="000000"/>
                      </w:rPr>
                    </w:pPr>
                    <w:r w:rsidRPr="000844A9">
                      <w:rPr>
                        <w:rFonts w:ascii="Arial" w:hAnsi="Arial" w:cs="Arial"/>
                        <w:color w:val="000000"/>
                      </w:rPr>
                      <w:t>7</w:t>
                    </w:r>
                  </w:p>
                </w:txbxContent>
              </v:textbox>
            </v:shape>
            <v:rect id="_x0000_s1707" style="position:absolute;left:8689;top:2638;width:221;height:170;mso-wrap-style:none;v-text-anchor:middle" fillcolor="#bbe0e3">
              <v:textbox inset="6.48pt,3.24pt,6.48pt,3.24pt">
                <w:txbxContent>
                  <w:p w:rsidR="0030016A" w:rsidRPr="000844A9" w:rsidRDefault="0030016A" w:rsidP="00323BCB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</w:rPr>
                    </w:pPr>
                    <w:r w:rsidRPr="000844A9">
                      <w:rPr>
                        <w:rFonts w:ascii="Arial" w:hAnsi="Arial" w:cs="Arial"/>
                        <w:color w:val="000000"/>
                      </w:rPr>
                      <w:t>5</w:t>
                    </w:r>
                  </w:p>
                </w:txbxContent>
              </v:textbox>
            </v:rect>
            <v:rect id="_x0000_s1708" style="position:absolute;left:8689;top:2412;width:221;height:170;mso-wrap-style:none;v-text-anchor:middle" fillcolor="#bbe0e3">
              <v:textbox inset="6.48pt,3.24pt,6.48pt,3.24pt">
                <w:txbxContent>
                  <w:p w:rsidR="0030016A" w:rsidRPr="000844A9" w:rsidRDefault="0030016A" w:rsidP="00323BCB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</w:rPr>
                    </w:pPr>
                    <w:r w:rsidRPr="000844A9">
                      <w:rPr>
                        <w:rFonts w:ascii="Arial" w:hAnsi="Arial" w:cs="Arial"/>
                        <w:color w:val="000000"/>
                      </w:rPr>
                      <w:t>3</w:t>
                    </w:r>
                  </w:p>
                </w:txbxContent>
              </v:textbox>
            </v:rect>
            <v:line id="_x0000_s1709" style="position:absolute;flip:y" from="8575,1447" to="8575,2524"/>
            <v:line id="_x0000_s1710" style="position:absolute;flip:x y" from="6024,1844" to="8235,1900"/>
            <v:line id="_x0000_s1711" style="position:absolute;flip:x y" from="5854,1730" to="8235,1788"/>
            <v:line id="_x0000_s1712" style="position:absolute" from="8291,937" to="8291,1390"/>
            <v:line id="_x0000_s1713" style="position:absolute;flip:x y" from="7327,370" to="8291,937"/>
            <v:line id="_x0000_s1714" style="position:absolute;flip:x y" from="7441,200" to="8291,711"/>
            <v:line id="_x0000_s1715" style="position:absolute;flip:y" from="8291,143" to="8291,653"/>
            <v:rect id="_x0000_s1716" style="position:absolute;left:8008;top:313;width:221;height:170;mso-wrap-style:none;v-text-anchor:middle" fillcolor="#bbe0e3">
              <v:textbox inset="6.48pt,3.24pt,6.48pt,3.24pt">
                <w:txbxContent>
                  <w:p w:rsidR="0030016A" w:rsidRPr="000844A9" w:rsidRDefault="0030016A" w:rsidP="00323BCB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</w:rPr>
                    </w:pPr>
                    <w:r w:rsidRPr="000844A9">
                      <w:rPr>
                        <w:rFonts w:ascii="Arial" w:hAnsi="Arial" w:cs="Arial"/>
                        <w:color w:val="000000"/>
                      </w:rPr>
                      <w:t>5</w:t>
                    </w:r>
                  </w:p>
                </w:txbxContent>
              </v:textbox>
            </v:rect>
            <v:rect id="_x0000_s1717" style="position:absolute;left:7497;top:1051;width:227;height:170;mso-wrap-style:none;v-text-anchor:middle" fillcolor="#bbe0e3"/>
            <v:rect id="_x0000_s1718" style="position:absolute;left:8008;top:1277;width:170;height:112;mso-wrap-style:none;v-text-anchor:middle" fillcolor="#bbe0e3"/>
            <v:rect id="_x0000_s1719" style="position:absolute;left:7988;top:994;width:289;height:114;mso-wrap-style:none;v-text-anchor:middle" fillcolor="#bbe0e3">
              <v:textbox inset="6.48pt,3.24pt,6.48pt,3.24pt">
                <w:txbxContent>
                  <w:p w:rsidR="0030016A" w:rsidRPr="000844A9" w:rsidRDefault="0030016A" w:rsidP="00323BCB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</w:rPr>
                    </w:pPr>
                    <w:r w:rsidRPr="000844A9">
                      <w:rPr>
                        <w:rFonts w:ascii="Arial" w:hAnsi="Arial" w:cs="Arial"/>
                        <w:color w:val="000000"/>
                      </w:rPr>
                      <w:t>10</w:t>
                    </w:r>
                  </w:p>
                </w:txbxContent>
              </v:textbox>
            </v:rect>
            <v:rect id="_x0000_s1720" style="position:absolute;left:7988;top:823;width:221;height:114;mso-wrap-style:none;v-text-anchor:middle" fillcolor="#bbe0e3">
              <v:textbox inset="6.48pt,3.24pt,6.48pt,3.24pt">
                <w:txbxContent>
                  <w:p w:rsidR="0030016A" w:rsidRPr="000844A9" w:rsidRDefault="0030016A" w:rsidP="00323BCB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</w:rPr>
                    </w:pPr>
                    <w:r w:rsidRPr="000844A9">
                      <w:rPr>
                        <w:rFonts w:ascii="Arial" w:hAnsi="Arial" w:cs="Arial"/>
                        <w:color w:val="000000"/>
                      </w:rPr>
                      <w:t>8</w:t>
                    </w:r>
                  </w:p>
                </w:txbxContent>
              </v:textbox>
            </v:rect>
            <v:rect id="_x0000_s1721" style="position:absolute;left:6364;top:1164;width:221;height:170;mso-wrap-style:none;v-text-anchor:middle" fillcolor="#bbe0e3">
              <v:textbox inset="6.48pt,3.24pt,6.48pt,3.24pt">
                <w:txbxContent>
                  <w:p w:rsidR="0030016A" w:rsidRPr="000844A9" w:rsidRDefault="0030016A" w:rsidP="00323BCB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</w:rPr>
                    </w:pPr>
                    <w:r w:rsidRPr="000844A9">
                      <w:rPr>
                        <w:rFonts w:ascii="Arial" w:hAnsi="Arial" w:cs="Arial"/>
                        <w:color w:val="000000"/>
                      </w:rPr>
                      <w:t>8</w:t>
                    </w:r>
                  </w:p>
                </w:txbxContent>
              </v:textbox>
            </v:rect>
            <v:rect id="_x0000_s1722" style="position:absolute;left:6760;top:1164;width:221;height:170;mso-wrap-style:none;v-text-anchor:middle" fillcolor="#bbe0e3">
              <v:textbox inset="6.48pt,3.24pt,6.48pt,3.24pt">
                <w:txbxContent>
                  <w:p w:rsidR="0030016A" w:rsidRPr="000844A9" w:rsidRDefault="0030016A" w:rsidP="00323BCB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</w:rPr>
                    </w:pPr>
                    <w:r w:rsidRPr="000844A9">
                      <w:rPr>
                        <w:rFonts w:ascii="Arial" w:hAnsi="Arial" w:cs="Arial"/>
                        <w:color w:val="000000"/>
                      </w:rPr>
                      <w:t>6</w:t>
                    </w:r>
                  </w:p>
                </w:txbxContent>
              </v:textbox>
            </v:rect>
            <v:rect id="_x0000_s1723" style="position:absolute;left:7101;top:1164;width:221;height:170;mso-wrap-style:none;v-text-anchor:middle" fillcolor="#bbe0e3">
              <v:textbox inset="6.48pt,3.24pt,6.48pt,3.24pt">
                <w:txbxContent>
                  <w:p w:rsidR="0030016A" w:rsidRPr="000844A9" w:rsidRDefault="0030016A" w:rsidP="00323BCB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</w:rPr>
                    </w:pPr>
                    <w:r w:rsidRPr="000844A9">
                      <w:rPr>
                        <w:rFonts w:ascii="Arial" w:hAnsi="Arial" w:cs="Arial"/>
                        <w:color w:val="000000"/>
                      </w:rPr>
                      <w:t>4</w:t>
                    </w:r>
                  </w:p>
                </w:txbxContent>
              </v:textbox>
            </v:rect>
            <v:rect id="_x0000_s1724" style="position:absolute;left:6307;top:1730;width:221;height:170;mso-wrap-style:none;v-text-anchor:middle" fillcolor="#bbe0e3">
              <v:textbox inset="6.48pt,3.24pt,6.48pt,3.24pt">
                <w:txbxContent>
                  <w:p w:rsidR="0030016A" w:rsidRPr="000844A9" w:rsidRDefault="0030016A" w:rsidP="00323BCB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</w:rPr>
                    </w:pPr>
                    <w:r w:rsidRPr="000844A9">
                      <w:rPr>
                        <w:rFonts w:ascii="Arial" w:hAnsi="Arial" w:cs="Arial"/>
                        <w:color w:val="000000"/>
                      </w:rPr>
                      <w:t>3</w:t>
                    </w:r>
                  </w:p>
                </w:txbxContent>
              </v:textbox>
            </v:rect>
            <v:rect id="_x0000_s1725" style="position:absolute;left:6704;top:1730;width:221;height:170;mso-wrap-style:none;v-text-anchor:middle" fillcolor="#bbe0e3">
              <v:textbox inset="6.48pt,3.24pt,6.48pt,3.24pt">
                <w:txbxContent>
                  <w:p w:rsidR="0030016A" w:rsidRPr="000844A9" w:rsidRDefault="0030016A" w:rsidP="00323BCB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</w:rPr>
                    </w:pPr>
                    <w:r w:rsidRPr="000844A9">
                      <w:rPr>
                        <w:rFonts w:ascii="Arial" w:hAnsi="Arial" w:cs="Arial"/>
                        <w:color w:val="000000"/>
                      </w:rPr>
                      <w:t>1</w:t>
                    </w:r>
                  </w:p>
                </w:txbxContent>
              </v:textbox>
            </v:rect>
            <v:rect id="_x0000_s1726" style="position:absolute;left:4776;top:881;width:610;height:283;mso-wrap-style:none;v-text-anchor:middle" fillcolor="#bbe0e3">
              <v:textbox inset="6.48pt,3.24pt,6.48pt,3.24pt">
                <w:txbxContent>
                  <w:p w:rsidR="0030016A" w:rsidRPr="000844A9" w:rsidRDefault="0030016A" w:rsidP="00323BCB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b/>
                        <w:bCs/>
                        <w:color w:val="000000"/>
                      </w:rPr>
                    </w:pPr>
                    <w:r w:rsidRPr="000844A9">
                      <w:rPr>
                        <w:rFonts w:ascii="Arial" w:hAnsi="Arial" w:cs="Arial"/>
                        <w:b/>
                        <w:bCs/>
                        <w:color w:val="000000"/>
                      </w:rPr>
                      <w:t>ФЕРМА</w:t>
                    </w:r>
                  </w:p>
                </w:txbxContent>
              </v:textbox>
            </v:rect>
            <v:rect id="_x0000_s1727" style="position:absolute;left:5002;top:427;width:221;height:170;mso-wrap-style:none;v-text-anchor:middle" fillcolor="#bbe0e3">
              <v:textbox inset="6.48pt,3.24pt,6.48pt,3.24pt">
                <w:txbxContent>
                  <w:p w:rsidR="0030016A" w:rsidRPr="000844A9" w:rsidRDefault="0030016A" w:rsidP="00323BCB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</w:rPr>
                    </w:pPr>
                    <w:r w:rsidRPr="000844A9">
                      <w:rPr>
                        <w:rFonts w:ascii="Arial" w:hAnsi="Arial" w:cs="Arial"/>
                        <w:color w:val="000000"/>
                      </w:rPr>
                      <w:t>8</w:t>
                    </w:r>
                  </w:p>
                </w:txbxContent>
              </v:textbox>
            </v:rect>
            <v:rect id="_x0000_s1728" style="position:absolute;left:5002;top:143;width:221;height:170;mso-wrap-style:none;v-text-anchor:middle" fillcolor="#bbe0e3">
              <v:textbox inset="6.48pt,3.24pt,6.48pt,3.24pt">
                <w:txbxContent>
                  <w:p w:rsidR="0030016A" w:rsidRPr="000844A9" w:rsidRDefault="0030016A" w:rsidP="00323BCB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</w:rPr>
                    </w:pPr>
                    <w:r w:rsidRPr="000844A9">
                      <w:rPr>
                        <w:rFonts w:ascii="Arial" w:hAnsi="Arial" w:cs="Arial"/>
                        <w:color w:val="000000"/>
                      </w:rPr>
                      <w:t>6</w:t>
                    </w:r>
                  </w:p>
                </w:txbxContent>
              </v:textbox>
            </v:rect>
            <v:rect id="_x0000_s1729" style="position:absolute;left:5002;top:-141;width:221;height:170;mso-wrap-style:none;v-text-anchor:middle" fillcolor="#bbe0e3">
              <v:textbox inset="6.48pt,3.24pt,6.48pt,3.24pt">
                <w:txbxContent>
                  <w:p w:rsidR="0030016A" w:rsidRPr="000844A9" w:rsidRDefault="0030016A" w:rsidP="00323BCB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</w:rPr>
                    </w:pPr>
                    <w:r w:rsidRPr="000844A9">
                      <w:rPr>
                        <w:rFonts w:ascii="Arial" w:hAnsi="Arial" w:cs="Arial"/>
                        <w:color w:val="000000"/>
                      </w:rPr>
                      <w:t>4</w:t>
                    </w:r>
                  </w:p>
                </w:txbxContent>
              </v:textbox>
            </v:rect>
            <v:rect id="_x0000_s1730" style="position:absolute;left:5002;top:-367;width:221;height:170;mso-wrap-style:none;v-text-anchor:middle" fillcolor="#bbe0e3">
              <v:textbox inset="6.48pt,3.24pt,6.48pt,3.24pt">
                <w:txbxContent>
                  <w:p w:rsidR="0030016A" w:rsidRPr="000844A9" w:rsidRDefault="0030016A" w:rsidP="00323BCB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</w:rPr>
                    </w:pPr>
                    <w:r w:rsidRPr="000844A9">
                      <w:rPr>
                        <w:rFonts w:ascii="Arial" w:hAnsi="Arial" w:cs="Arial"/>
                        <w:color w:val="000000"/>
                      </w:rPr>
                      <w:t>2</w:t>
                    </w:r>
                  </w:p>
                </w:txbxContent>
              </v:textbox>
            </v:rect>
            <v:shape id="_x0000_s1731" type="#_x0000_t202" style="position:absolute;left:6420;top:1370;width:855;height:464;mso-wrap-style:none;v-text-anchor:top-baseline" filled="f" fillcolor="#bbe0e3" stroked="f">
              <v:textbox style="mso-fit-shape-to-text:t" inset="6.48pt,3.24pt,6.48pt,3.24pt">
                <w:txbxContent>
                  <w:p w:rsidR="0030016A" w:rsidRPr="000844A9" w:rsidRDefault="0030016A" w:rsidP="00323BCB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color w:val="000000"/>
                        <w:szCs w:val="24"/>
                      </w:rPr>
                    </w:pPr>
                    <w:r w:rsidRPr="000844A9">
                      <w:rPr>
                        <w:rFonts w:ascii="Arial" w:hAnsi="Arial" w:cs="Arial"/>
                        <w:color w:val="000000"/>
                        <w:szCs w:val="24"/>
                      </w:rPr>
                      <w:t>Ул. Полевая</w:t>
                    </w:r>
                  </w:p>
                </w:txbxContent>
              </v:textbox>
            </v:shape>
            <v:shape id="_x0000_s1732" type="#_x0000_t202" style="position:absolute;left:5432;top:-399;width:536;height:828;rotation:270;mso-wrap-style:none;v-text-anchor:top-baseline" filled="f" fillcolor="#bbe0e3" stroked="f">
              <v:textbox style="mso-fit-shape-to-text:t" inset="6.48pt,3.24pt,6.48pt,3.24pt">
                <w:txbxContent>
                  <w:p w:rsidR="0030016A" w:rsidRPr="000844A9" w:rsidRDefault="0030016A" w:rsidP="00323BCB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color w:val="000000"/>
                        <w:szCs w:val="24"/>
                      </w:rPr>
                    </w:pPr>
                    <w:r w:rsidRPr="000844A9">
                      <w:rPr>
                        <w:rFonts w:ascii="Arial" w:hAnsi="Arial" w:cs="Arial"/>
                        <w:color w:val="000000"/>
                        <w:szCs w:val="24"/>
                      </w:rPr>
                      <w:t>Ул. Нагорная</w:t>
                    </w:r>
                  </w:p>
                </w:txbxContent>
              </v:textbox>
            </v:shape>
            <v:shape id="_x0000_s1733" type="#_x0000_t202" style="position:absolute;left:8588;top:2052;width:557;height:1151;rotation:270;mso-wrap-style:none;v-text-anchor:top-baseline" filled="f" fillcolor="#bbe0e3" stroked="f">
              <v:textbox style="mso-fit-shape-to-text:t" inset="6.48pt,3.24pt,6.48pt,3.24pt">
                <w:txbxContent>
                  <w:p w:rsidR="0030016A" w:rsidRPr="000844A9" w:rsidRDefault="0030016A" w:rsidP="00323BCB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color w:val="000000"/>
                        <w:sz w:val="25"/>
                        <w:szCs w:val="28"/>
                      </w:rPr>
                    </w:pPr>
                    <w:r w:rsidRPr="000844A9">
                      <w:rPr>
                        <w:rFonts w:ascii="Arial" w:hAnsi="Arial" w:cs="Arial"/>
                        <w:b/>
                        <w:bCs/>
                        <w:color w:val="000000"/>
                      </w:rPr>
                      <w:t>Ул</w:t>
                    </w:r>
                    <w:r w:rsidRPr="000844A9">
                      <w:rPr>
                        <w:rFonts w:ascii="Arial" w:hAnsi="Arial" w:cs="Arial"/>
                        <w:color w:val="000000"/>
                      </w:rPr>
                      <w:t xml:space="preserve">. </w:t>
                    </w:r>
                    <w:r w:rsidRPr="000844A9">
                      <w:rPr>
                        <w:rFonts w:ascii="Arial" w:hAnsi="Arial" w:cs="Arial"/>
                        <w:color w:val="000000"/>
                        <w:sz w:val="25"/>
                        <w:szCs w:val="28"/>
                      </w:rPr>
                      <w:t>Центральная</w:t>
                    </w:r>
                  </w:p>
                </w:txbxContent>
              </v:textbox>
            </v:shape>
            <v:line id="_x0000_s1734" style="position:absolute" from="8575,1447" to="9879,2241"/>
            <v:line id="_x0000_s1735" style="position:absolute" from="8631,1277" to="10106,2184"/>
            <v:line id="_x0000_s1736" style="position:absolute" from="10106,2184" to="10106,4509"/>
            <v:shape id="_x0000_s1737" type="#_x0000_t202" style="position:absolute;left:9995;top:2521;width:537;height:770;rotation:270;mso-wrap-style:none;v-text-anchor:top-baseline" filled="f" fillcolor="#bbe0e3" stroked="f">
              <v:textbox style="mso-fit-shape-to-text:t" inset="6.48pt,3.24pt,6.48pt,3.24pt">
                <w:txbxContent>
                  <w:p w:rsidR="0030016A" w:rsidRPr="000844A9" w:rsidRDefault="0030016A" w:rsidP="00323BCB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color w:val="000000"/>
                        <w:szCs w:val="24"/>
                      </w:rPr>
                    </w:pPr>
                    <w:r w:rsidRPr="000844A9">
                      <w:rPr>
                        <w:rFonts w:ascii="Arial" w:hAnsi="Arial" w:cs="Arial"/>
                        <w:color w:val="000000"/>
                        <w:szCs w:val="24"/>
                      </w:rPr>
                      <w:t>Ул. Степная</w:t>
                    </w:r>
                  </w:p>
                </w:txbxContent>
              </v:textbox>
            </v:shape>
            <v:rect id="_x0000_s1738" style="position:absolute;left:9653;top:4282;width:221;height:170;mso-wrap-style:none;v-text-anchor:middle" fillcolor="#bbe0e3">
              <v:textbox inset="6.48pt,3.24pt,6.48pt,3.24pt">
                <w:txbxContent>
                  <w:p w:rsidR="0030016A" w:rsidRPr="000844A9" w:rsidRDefault="0030016A" w:rsidP="00323BCB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</w:rPr>
                    </w:pPr>
                    <w:r w:rsidRPr="000844A9">
                      <w:rPr>
                        <w:rFonts w:ascii="Arial" w:hAnsi="Arial" w:cs="Arial"/>
                        <w:color w:val="000000"/>
                      </w:rPr>
                      <w:t>2</w:t>
                    </w:r>
                  </w:p>
                </w:txbxContent>
              </v:textbox>
            </v:rect>
            <v:rect id="_x0000_s1739" style="position:absolute;left:9653;top:4112;width:221;height:170;mso-wrap-style:none;v-text-anchor:middle" fillcolor="#bbe0e3">
              <v:textbox inset="6.48pt,3.24pt,6.48pt,3.24pt">
                <w:txbxContent>
                  <w:p w:rsidR="0030016A" w:rsidRPr="000844A9" w:rsidRDefault="0030016A" w:rsidP="00323BCB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</w:rPr>
                    </w:pPr>
                    <w:r w:rsidRPr="000844A9">
                      <w:rPr>
                        <w:rFonts w:ascii="Arial" w:hAnsi="Arial" w:cs="Arial"/>
                        <w:color w:val="000000"/>
                      </w:rPr>
                      <w:t>1</w:t>
                    </w:r>
                  </w:p>
                </w:txbxContent>
              </v:textbox>
            </v:rect>
            <v:shape id="_x0000_s1740" type="#_x0000_t202" style="position:absolute;left:9425;top:4169;width:213;height:313;mso-wrap-style:none;v-text-anchor:top-baseline" filled="f" fillcolor="#bbe0e3" stroked="f">
              <v:textbox style="mso-fit-shape-to-text:t" inset="6.48pt,3.24pt,6.48pt,3.24pt">
                <w:txbxContent>
                  <w:p w:rsidR="0030016A" w:rsidRPr="000844A9" w:rsidRDefault="0030016A" w:rsidP="00323BCB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color w:val="000000"/>
                      </w:rPr>
                    </w:pPr>
                    <w:r w:rsidRPr="000844A9">
                      <w:rPr>
                        <w:rFonts w:ascii="Arial" w:hAnsi="Arial" w:cs="Arial"/>
                        <w:color w:val="000000"/>
                      </w:rPr>
                      <w:t>5</w:t>
                    </w:r>
                  </w:p>
                </w:txbxContent>
              </v:textbox>
            </v:shape>
            <v:rect id="_x0000_s1741" style="position:absolute;left:9653;top:3772;width:221;height:170;mso-wrap-style:none;v-text-anchor:middle" fillcolor="#bbe0e3">
              <v:textbox inset="6.48pt,3.24pt,6.48pt,3.24pt">
                <w:txbxContent>
                  <w:p w:rsidR="0030016A" w:rsidRPr="000844A9" w:rsidRDefault="0030016A" w:rsidP="00323BCB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</w:rPr>
                    </w:pPr>
                    <w:r w:rsidRPr="000844A9">
                      <w:rPr>
                        <w:rFonts w:ascii="Arial" w:hAnsi="Arial" w:cs="Arial"/>
                        <w:color w:val="000000"/>
                      </w:rPr>
                      <w:t>2</w:t>
                    </w:r>
                  </w:p>
                </w:txbxContent>
              </v:textbox>
            </v:rect>
            <v:rect id="_x0000_s1742" style="position:absolute;left:9653;top:3602;width:221;height:170;mso-wrap-style:none;v-text-anchor:middle" fillcolor="#bbe0e3">
              <v:textbox inset="6.48pt,3.24pt,6.48pt,3.24pt">
                <w:txbxContent>
                  <w:p w:rsidR="0030016A" w:rsidRPr="000844A9" w:rsidRDefault="0030016A" w:rsidP="00323BCB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</w:rPr>
                    </w:pPr>
                    <w:r w:rsidRPr="000844A9">
                      <w:rPr>
                        <w:rFonts w:ascii="Arial" w:hAnsi="Arial" w:cs="Arial"/>
                        <w:color w:val="000000"/>
                      </w:rPr>
                      <w:t>1</w:t>
                    </w:r>
                  </w:p>
                </w:txbxContent>
              </v:textbox>
            </v:rect>
            <v:shape id="_x0000_s1743" type="#_x0000_t202" style="position:absolute;left:9425;top:3658;width:213;height:312;mso-wrap-style:none;v-text-anchor:top-baseline" filled="f" fillcolor="#bbe0e3" stroked="f">
              <v:textbox style="mso-fit-shape-to-text:t" inset="6.48pt,3.24pt,6.48pt,3.24pt">
                <w:txbxContent>
                  <w:p w:rsidR="0030016A" w:rsidRPr="000844A9" w:rsidRDefault="0030016A" w:rsidP="00323BCB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color w:val="000000"/>
                      </w:rPr>
                    </w:pPr>
                    <w:r w:rsidRPr="000844A9">
                      <w:rPr>
                        <w:rFonts w:ascii="Arial" w:hAnsi="Arial" w:cs="Arial"/>
                        <w:color w:val="000000"/>
                      </w:rPr>
                      <w:t>4</w:t>
                    </w:r>
                  </w:p>
                </w:txbxContent>
              </v:textbox>
            </v:shape>
            <v:rect id="_x0000_s1744" style="position:absolute;left:9653;top:3318;width:221;height:170;mso-wrap-style:none;v-text-anchor:middle" fillcolor="#bbe0e3">
              <v:textbox inset="6.48pt,3.24pt,6.48pt,3.24pt">
                <w:txbxContent>
                  <w:p w:rsidR="0030016A" w:rsidRPr="000844A9" w:rsidRDefault="0030016A" w:rsidP="00323BCB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</w:rPr>
                    </w:pPr>
                    <w:r w:rsidRPr="000844A9">
                      <w:rPr>
                        <w:rFonts w:ascii="Arial" w:hAnsi="Arial" w:cs="Arial"/>
                        <w:color w:val="000000"/>
                      </w:rPr>
                      <w:t>2</w:t>
                    </w:r>
                  </w:p>
                </w:txbxContent>
              </v:textbox>
            </v:rect>
            <v:rect id="_x0000_s1745" style="position:absolute;left:9653;top:3148;width:221;height:170;mso-wrap-style:none;v-text-anchor:middle" fillcolor="#bbe0e3">
              <v:textbox inset="6.48pt,3.24pt,6.48pt,3.24pt">
                <w:txbxContent>
                  <w:p w:rsidR="0030016A" w:rsidRPr="000844A9" w:rsidRDefault="0030016A" w:rsidP="00323BCB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</w:rPr>
                    </w:pPr>
                    <w:r w:rsidRPr="000844A9">
                      <w:rPr>
                        <w:rFonts w:ascii="Arial" w:hAnsi="Arial" w:cs="Arial"/>
                        <w:color w:val="000000"/>
                      </w:rPr>
                      <w:t>1</w:t>
                    </w:r>
                  </w:p>
                </w:txbxContent>
              </v:textbox>
            </v:rect>
            <v:shape id="_x0000_s1746" type="#_x0000_t202" style="position:absolute;left:9425;top:3204;width:213;height:313;mso-wrap-style:none;v-text-anchor:top-baseline" filled="f" fillcolor="#bbe0e3" stroked="f">
              <v:textbox style="mso-fit-shape-to-text:t" inset="6.48pt,3.24pt,6.48pt,3.24pt">
                <w:txbxContent>
                  <w:p w:rsidR="0030016A" w:rsidRPr="000844A9" w:rsidRDefault="0030016A" w:rsidP="00323BCB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color w:val="000000"/>
                      </w:rPr>
                    </w:pPr>
                    <w:r w:rsidRPr="000844A9">
                      <w:rPr>
                        <w:rFonts w:ascii="Arial" w:hAnsi="Arial" w:cs="Arial"/>
                        <w:color w:val="000000"/>
                      </w:rPr>
                      <w:t>3</w:t>
                    </w:r>
                  </w:p>
                </w:txbxContent>
              </v:textbox>
            </v:shape>
            <v:rect id="_x0000_s1747" style="position:absolute;left:9653;top:2922;width:221;height:170;mso-wrap-style:none;v-text-anchor:middle" fillcolor="#bbe0e3">
              <v:textbox inset="6.48pt,3.24pt,6.48pt,3.24pt">
                <w:txbxContent>
                  <w:p w:rsidR="0030016A" w:rsidRPr="000844A9" w:rsidRDefault="0030016A" w:rsidP="00323BCB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</w:rPr>
                    </w:pPr>
                    <w:r w:rsidRPr="000844A9">
                      <w:rPr>
                        <w:rFonts w:ascii="Arial" w:hAnsi="Arial" w:cs="Arial"/>
                        <w:color w:val="000000"/>
                      </w:rPr>
                      <w:t>2</w:t>
                    </w:r>
                  </w:p>
                </w:txbxContent>
              </v:textbox>
            </v:rect>
            <v:rect id="_x0000_s1748" style="position:absolute;left:9653;top:2752;width:221;height:170;mso-wrap-style:none;v-text-anchor:middle" fillcolor="#bbe0e3">
              <v:textbox inset="6.48pt,3.24pt,6.48pt,3.24pt">
                <w:txbxContent>
                  <w:p w:rsidR="0030016A" w:rsidRPr="000844A9" w:rsidRDefault="0030016A" w:rsidP="00323BCB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</w:rPr>
                    </w:pPr>
                    <w:r w:rsidRPr="000844A9">
                      <w:rPr>
                        <w:rFonts w:ascii="Arial" w:hAnsi="Arial" w:cs="Arial"/>
                        <w:color w:val="000000"/>
                      </w:rPr>
                      <w:t>1</w:t>
                    </w:r>
                  </w:p>
                </w:txbxContent>
              </v:textbox>
            </v:rect>
            <v:shape id="_x0000_s1749" type="#_x0000_t202" style="position:absolute;left:9425;top:2808;width:213;height:313;mso-wrap-style:none;v-text-anchor:top-baseline" filled="f" fillcolor="#bbe0e3" stroked="f">
              <v:textbox style="mso-fit-shape-to-text:t" inset="6.48pt,3.24pt,6.48pt,3.24pt">
                <w:txbxContent>
                  <w:p w:rsidR="0030016A" w:rsidRPr="000844A9" w:rsidRDefault="0030016A" w:rsidP="00323BCB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color w:val="000000"/>
                      </w:rPr>
                    </w:pPr>
                    <w:r w:rsidRPr="000844A9">
                      <w:rPr>
                        <w:rFonts w:ascii="Arial" w:hAnsi="Arial" w:cs="Arial"/>
                        <w:color w:val="000000"/>
                      </w:rPr>
                      <w:t>2</w:t>
                    </w:r>
                  </w:p>
                </w:txbxContent>
              </v:textbox>
            </v:shape>
            <v:rect id="_x0000_s1750" style="position:absolute;left:9653;top:2468;width:221;height:170;mso-wrap-style:none;v-text-anchor:middle" fillcolor="#bbe0e3">
              <v:textbox inset="6.48pt,3.24pt,6.48pt,3.24pt">
                <w:txbxContent>
                  <w:p w:rsidR="0030016A" w:rsidRPr="000844A9" w:rsidRDefault="0030016A" w:rsidP="00323BCB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</w:rPr>
                    </w:pPr>
                    <w:r w:rsidRPr="000844A9">
                      <w:rPr>
                        <w:rFonts w:ascii="Arial" w:hAnsi="Arial" w:cs="Arial"/>
                        <w:color w:val="000000"/>
                      </w:rPr>
                      <w:t>2</w:t>
                    </w:r>
                  </w:p>
                </w:txbxContent>
              </v:textbox>
            </v:rect>
            <v:rect id="_x0000_s1751" style="position:absolute;left:9653;top:2298;width:221;height:170;mso-wrap-style:none;v-text-anchor:middle" fillcolor="#bbe0e3">
              <v:textbox inset="6.48pt,3.24pt,6.48pt,3.24pt">
                <w:txbxContent>
                  <w:p w:rsidR="0030016A" w:rsidRPr="000844A9" w:rsidRDefault="0030016A" w:rsidP="00323BCB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</w:rPr>
                    </w:pPr>
                    <w:r w:rsidRPr="000844A9">
                      <w:rPr>
                        <w:rFonts w:ascii="Arial" w:hAnsi="Arial" w:cs="Arial"/>
                        <w:color w:val="000000"/>
                      </w:rPr>
                      <w:t>1</w:t>
                    </w:r>
                  </w:p>
                </w:txbxContent>
              </v:textbox>
            </v:rect>
            <v:shape id="_x0000_s1752" type="#_x0000_t202" style="position:absolute;left:9425;top:2354;width:213;height:313;mso-wrap-style:none;v-text-anchor:top-baseline" filled="f" fillcolor="#bbe0e3" stroked="f">
              <v:textbox style="mso-fit-shape-to-text:t" inset="6.48pt,3.24pt,6.48pt,3.24pt">
                <w:txbxContent>
                  <w:p w:rsidR="0030016A" w:rsidRPr="000844A9" w:rsidRDefault="0030016A" w:rsidP="00323BCB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color w:val="000000"/>
                      </w:rPr>
                    </w:pPr>
                    <w:r w:rsidRPr="000844A9">
                      <w:rPr>
                        <w:rFonts w:ascii="Arial" w:hAnsi="Arial" w:cs="Arial"/>
                        <w:color w:val="000000"/>
                      </w:rPr>
                      <w:t>1</w:t>
                    </w:r>
                  </w:p>
                </w:txbxContent>
              </v:textbox>
            </v:shape>
            <v:line id="_x0000_s1753" style="position:absolute;flip:y" from="8631,653" to="8631,1277"/>
            <v:line id="_x0000_s1754" style="position:absolute" from="8631,653" to="9595,653"/>
            <v:line id="_x0000_s1755" style="position:absolute" from="8631,483" to="10502,483"/>
            <v:line id="_x0000_s1756" style="position:absolute" from="9595,653" to="10389,653"/>
            <v:line id="_x0000_s1757" style="position:absolute" from="10389,653" to="11183,1219"/>
            <v:line id="_x0000_s1758" style="position:absolute" from="10502,483" to="11240,1051"/>
            <v:rect id="_x0000_s1759" style="position:absolute;left:10786;top:427;width:221;height:170;mso-wrap-style:none;v-text-anchor:middle" fillcolor="#bbe0e3">
              <v:textbox inset="6.48pt,3.24pt,6.48pt,3.24pt">
                <w:txbxContent>
                  <w:p w:rsidR="0030016A" w:rsidRPr="000844A9" w:rsidRDefault="0030016A" w:rsidP="00323BCB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</w:rPr>
                    </w:pPr>
                    <w:r w:rsidRPr="000844A9">
                      <w:rPr>
                        <w:rFonts w:ascii="Arial" w:hAnsi="Arial" w:cs="Arial"/>
                        <w:color w:val="000000"/>
                      </w:rPr>
                      <w:t>5</w:t>
                    </w:r>
                  </w:p>
                </w:txbxContent>
              </v:textbox>
            </v:rect>
            <v:rect id="_x0000_s1760" style="position:absolute;left:10106;top:711;width:221;height:170;mso-wrap-style:none;v-text-anchor:middle" fillcolor="#bbe0e3">
              <v:textbox inset="6.48pt,3.24pt,6.48pt,3.24pt">
                <w:txbxContent>
                  <w:p w:rsidR="0030016A" w:rsidRPr="000844A9" w:rsidRDefault="0030016A" w:rsidP="00323BCB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</w:rPr>
                    </w:pPr>
                    <w:r w:rsidRPr="000844A9">
                      <w:rPr>
                        <w:rFonts w:ascii="Arial" w:hAnsi="Arial" w:cs="Arial"/>
                        <w:color w:val="000000"/>
                      </w:rPr>
                      <w:t>2</w:t>
                    </w:r>
                  </w:p>
                </w:txbxContent>
              </v:textbox>
            </v:rect>
            <v:rect id="_x0000_s1761" style="position:absolute;left:9823;top:937;width:221;height:170;mso-wrap-style:none;v-text-anchor:middle" fillcolor="#bbe0e3">
              <v:textbox inset="6.48pt,3.24pt,6.48pt,3.24pt">
                <w:txbxContent>
                  <w:p w:rsidR="0030016A" w:rsidRPr="000844A9" w:rsidRDefault="0030016A" w:rsidP="00323BCB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</w:rPr>
                    </w:pPr>
                    <w:r w:rsidRPr="000844A9">
                      <w:rPr>
                        <w:rFonts w:ascii="Arial" w:hAnsi="Arial" w:cs="Arial"/>
                        <w:color w:val="000000"/>
                      </w:rPr>
                      <w:t>4</w:t>
                    </w:r>
                  </w:p>
                </w:txbxContent>
              </v:textbox>
            </v:rect>
            <v:rect id="_x0000_s1762" style="position:absolute;left:9936;top:200;width:221;height:170;mso-wrap-style:none;v-text-anchor:middle" fillcolor="#bbe0e3">
              <v:textbox inset="6.48pt,3.24pt,6.48pt,3.24pt">
                <w:txbxContent>
                  <w:p w:rsidR="0030016A" w:rsidRPr="000844A9" w:rsidRDefault="0030016A" w:rsidP="00323BCB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</w:rPr>
                    </w:pPr>
                    <w:r w:rsidRPr="000844A9">
                      <w:rPr>
                        <w:rFonts w:ascii="Arial" w:hAnsi="Arial" w:cs="Arial"/>
                        <w:color w:val="000000"/>
                      </w:rPr>
                      <w:t>3</w:t>
                    </w:r>
                  </w:p>
                </w:txbxContent>
              </v:textbox>
            </v:rect>
            <v:rect id="_x0000_s1763" style="position:absolute;left:9539;top:200;width:221;height:170;mso-wrap-style:none;v-text-anchor:middle" fillcolor="#bbe0e3">
              <v:textbox inset="6.48pt,3.24pt,6.48pt,3.24pt">
                <w:txbxContent>
                  <w:p w:rsidR="0030016A" w:rsidRPr="000844A9" w:rsidRDefault="0030016A" w:rsidP="00323BCB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</w:rPr>
                    </w:pPr>
                    <w:r w:rsidRPr="000844A9">
                      <w:rPr>
                        <w:rFonts w:ascii="Arial" w:hAnsi="Arial" w:cs="Arial"/>
                        <w:color w:val="000000"/>
                      </w:rPr>
                      <w:t>1</w:t>
                    </w:r>
                  </w:p>
                </w:txbxContent>
              </v:textbox>
            </v:rect>
            <v:rect id="_x0000_s1764" style="position:absolute;left:8801;top:767;width:823;height:454;mso-wrap-style:none;v-text-anchor:middle" fillcolor="#bbe0e3">
              <v:textbox inset="6.48pt,3.24pt,6.48pt,3.24pt">
                <w:txbxContent>
                  <w:p w:rsidR="0030016A" w:rsidRPr="000844A9" w:rsidRDefault="0030016A" w:rsidP="00323BCB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  <w:szCs w:val="24"/>
                      </w:rPr>
                    </w:pPr>
                    <w:r w:rsidRPr="000844A9">
                      <w:rPr>
                        <w:rFonts w:ascii="Arial" w:hAnsi="Arial" w:cs="Arial"/>
                        <w:color w:val="000000"/>
                        <w:szCs w:val="24"/>
                      </w:rPr>
                      <w:t>Зерносклад</w:t>
                    </w:r>
                  </w:p>
                </w:txbxContent>
              </v:textbox>
            </v:rect>
            <v:shape id="_x0000_s1765" type="#_x0000_t202" style="position:absolute;left:9126;top:443;width:1039;height:464;mso-wrap-style:none;v-text-anchor:top-baseline" filled="f" fillcolor="#bbe0e3" stroked="f">
              <v:textbox style="mso-fit-shape-to-text:t" inset="6.48pt,3.24pt,6.48pt,3.24pt">
                <w:txbxContent>
                  <w:p w:rsidR="0030016A" w:rsidRPr="000844A9" w:rsidRDefault="0030016A" w:rsidP="00323BCB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color w:val="000000"/>
                        <w:szCs w:val="24"/>
                      </w:rPr>
                    </w:pPr>
                    <w:r w:rsidRPr="000844A9">
                      <w:rPr>
                        <w:rFonts w:ascii="Arial" w:hAnsi="Arial" w:cs="Arial"/>
                        <w:color w:val="000000"/>
                      </w:rPr>
                      <w:t xml:space="preserve">Пер. </w:t>
                    </w:r>
                    <w:r w:rsidRPr="000844A9">
                      <w:rPr>
                        <w:rFonts w:ascii="Arial" w:hAnsi="Arial" w:cs="Arial"/>
                        <w:color w:val="000000"/>
                        <w:szCs w:val="24"/>
                      </w:rPr>
                      <w:t>Складской</w:t>
                    </w:r>
                  </w:p>
                </w:txbxContent>
              </v:textbox>
            </v:shape>
            <v:shape id="AutoShape 750" o:spid="_x0000_s1766" type="#_x0000_t61" style="position:absolute;left:6931;top:597;width:794;height:227;visibility:visible" adj="28981,63376" fillcolor="#bbe0e3">
              <v:textbox style="mso-rotate-with-shape:t" inset="2.28353mm,1.1419mm,2.28353mm,1.1419mm">
                <w:txbxContent>
                  <w:p w:rsidR="0030016A" w:rsidRPr="000844A9" w:rsidRDefault="0030016A" w:rsidP="00323BCB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  <w:szCs w:val="24"/>
                      </w:rPr>
                    </w:pPr>
                    <w:r w:rsidRPr="000844A9">
                      <w:rPr>
                        <w:rFonts w:ascii="Arial" w:hAnsi="Arial" w:cs="Arial"/>
                        <w:color w:val="000000"/>
                        <w:szCs w:val="24"/>
                      </w:rPr>
                      <w:t>Водокачка</w:t>
                    </w:r>
                  </w:p>
                </w:txbxContent>
              </v:textbox>
            </v:shape>
            <v:shape id="AutoShape 750" o:spid="_x0000_s1767" type="#_x0000_t61" style="position:absolute;left:6818;top:1958;width:792;height:454;visibility:visible" adj="22758,-38202" fillcolor="#bbe0e3">
              <v:textbox style="mso-rotate-with-shape:t" inset="2.28353mm,1.1419mm,2.28353mm,1.1419mm">
                <w:txbxContent>
                  <w:p w:rsidR="0030016A" w:rsidRPr="000844A9" w:rsidRDefault="0030016A" w:rsidP="00323BCB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  <w:szCs w:val="24"/>
                      </w:rPr>
                    </w:pPr>
                    <w:r w:rsidRPr="000844A9">
                      <w:rPr>
                        <w:rFonts w:ascii="Arial" w:hAnsi="Arial" w:cs="Arial"/>
                        <w:color w:val="000000"/>
                        <w:szCs w:val="24"/>
                      </w:rPr>
                      <w:t>Начальная</w:t>
                    </w:r>
                  </w:p>
                  <w:p w:rsidR="0030016A" w:rsidRPr="000844A9" w:rsidRDefault="0030016A" w:rsidP="00323BCB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  <w:szCs w:val="24"/>
                      </w:rPr>
                    </w:pPr>
                    <w:r w:rsidRPr="000844A9">
                      <w:rPr>
                        <w:rFonts w:ascii="Arial" w:hAnsi="Arial" w:cs="Arial"/>
                        <w:color w:val="000000"/>
                        <w:szCs w:val="24"/>
                      </w:rPr>
                      <w:t>Школа</w:t>
                    </w:r>
                  </w:p>
                </w:txbxContent>
              </v:textbox>
            </v:shape>
            <v:rect id="_x0000_s1768" style="position:absolute;left:6988;top:881;width:221;height:170;mso-wrap-style:none;v-text-anchor:middle" fillcolor="#bbe0e3">
              <v:textbox inset="6.48pt,3.24pt,6.48pt,3.24pt">
                <w:txbxContent>
                  <w:p w:rsidR="0030016A" w:rsidRPr="000844A9" w:rsidRDefault="0030016A" w:rsidP="00323BCB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</w:rPr>
                    </w:pPr>
                    <w:r w:rsidRPr="000844A9">
                      <w:rPr>
                        <w:rFonts w:ascii="Arial" w:hAnsi="Arial" w:cs="Arial"/>
                        <w:color w:val="000000"/>
                      </w:rPr>
                      <w:t>2</w:t>
                    </w:r>
                  </w:p>
                </w:txbxContent>
              </v:textbox>
            </v:rect>
            <v:rect id="_x0000_s1769" style="position:absolute;left:8689;top:2127;width:221;height:227;mso-wrap-style:none;v-text-anchor:middle" fillcolor="#bbe0e3">
              <v:textbox inset="6.48pt,3.24pt,6.48pt,3.24pt">
                <w:txbxContent>
                  <w:p w:rsidR="0030016A" w:rsidRPr="000844A9" w:rsidRDefault="0030016A" w:rsidP="00323BCB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</w:rPr>
                    </w:pPr>
                    <w:r w:rsidRPr="000844A9">
                      <w:rPr>
                        <w:rFonts w:ascii="Arial" w:hAnsi="Arial" w:cs="Arial"/>
                        <w:color w:val="000000"/>
                      </w:rPr>
                      <w:t>1</w:t>
                    </w:r>
                  </w:p>
                </w:txbxContent>
              </v:textbox>
            </v:rect>
            <v:rect id="_x0000_s1770" style="position:absolute;left:7725;top:1503;width:170;height:57;mso-wrap-style:none;v-text-anchor:middle" fillcolor="#bbe0e3"/>
            <v:shape id="_x0000_s1771" type="#_x0000_t61" style="position:absolute;left:8065;top:1277;width:56;height:57" fillcolor="#bbe0e3">
              <v:textbox inset="6.48pt,3.24pt,6.48pt,3.24pt">
                <w:txbxContent>
                  <w:p w:rsidR="0030016A" w:rsidRPr="000844A9" w:rsidRDefault="0030016A" w:rsidP="00323BCB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</w:rPr>
                    </w:pPr>
                  </w:p>
                </w:txbxContent>
              </v:textbox>
            </v:shape>
            <v:shape id="_x0000_s1772" type="#_x0000_t61" style="position:absolute;left:7021;top:2831;width:353;height:759;rotation:4880529fd" adj="-80073,-18360" fillcolor="#bbe0e3">
              <v:textbox style="mso-rotate:270" inset="6.48pt,3.24pt,6.48pt,3.24pt">
                <w:txbxContent>
                  <w:p w:rsidR="0030016A" w:rsidRPr="000844A9" w:rsidRDefault="0030016A" w:rsidP="00323BCB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b/>
                        <w:bCs/>
                        <w:color w:val="000000"/>
                      </w:rPr>
                    </w:pPr>
                    <w:r w:rsidRPr="000844A9">
                      <w:rPr>
                        <w:rFonts w:ascii="Arial" w:hAnsi="Arial" w:cs="Arial"/>
                        <w:b/>
                        <w:bCs/>
                        <w:color w:val="000000"/>
                      </w:rPr>
                      <w:t>корт</w:t>
                    </w:r>
                  </w:p>
                </w:txbxContent>
              </v:textbox>
            </v:shape>
            <v:rect id="_x0000_s1773" style="position:absolute;left:8745;top:1844;width:288;height:113;mso-wrap-style:none;v-text-anchor:middle" fillcolor="#bbe0e3" strokecolor="red">
              <v:textbox inset="6.48pt,3.24pt,6.48pt,3.24pt">
                <w:txbxContent>
                  <w:p w:rsidR="0030016A" w:rsidRPr="000844A9" w:rsidRDefault="0030016A" w:rsidP="00323BCB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b/>
                        <w:bCs/>
                        <w:color w:val="000000"/>
                      </w:rPr>
                    </w:pPr>
                    <w:r w:rsidRPr="000844A9">
                      <w:rPr>
                        <w:rFonts w:ascii="Arial" w:hAnsi="Arial" w:cs="Arial"/>
                        <w:b/>
                        <w:bCs/>
                        <w:color w:val="000000"/>
                      </w:rPr>
                      <w:t>кп</w:t>
                    </w:r>
                  </w:p>
                </w:txbxContent>
              </v:textbox>
            </v:rect>
            <w10:anchorlock/>
          </v:group>
        </w:pict>
      </w:r>
      <w:r>
        <w:tab/>
      </w:r>
      <w:r>
        <w:rPr>
          <w:noProof/>
          <w:lang w:eastAsia="ru-RU"/>
        </w:rPr>
        <w:pict>
          <v:line id="_x0000_s1774" style="position:absolute;z-index:251951616;mso-position-horizontal-relative:text;mso-position-vertical-relative:text" from="453.55pt,218.2pt" to="453.55pt,450.55pt"/>
        </w:pict>
      </w:r>
    </w:p>
    <w:p w:rsidR="0030016A" w:rsidRDefault="0030016A" w:rsidP="00AE03DC"/>
    <w:p w:rsidR="0030016A" w:rsidRDefault="0030016A" w:rsidP="00AE03DC"/>
    <w:p w:rsidR="0030016A" w:rsidRDefault="0030016A" w:rsidP="00AE03DC"/>
    <w:p w:rsidR="0030016A" w:rsidRDefault="0030016A" w:rsidP="00AE03DC"/>
    <w:p w:rsidR="0030016A" w:rsidRDefault="0030016A" w:rsidP="00AE03DC"/>
    <w:p w:rsidR="0030016A" w:rsidRDefault="0030016A" w:rsidP="00AE03DC"/>
    <w:p w:rsidR="0030016A" w:rsidRDefault="0030016A" w:rsidP="00AE03DC"/>
    <w:p w:rsidR="0030016A" w:rsidRDefault="0030016A" w:rsidP="00AE03DC"/>
    <w:p w:rsidR="0030016A" w:rsidRDefault="0030016A" w:rsidP="00AE03DC"/>
    <w:p w:rsidR="0030016A" w:rsidRDefault="0030016A" w:rsidP="00AE03DC"/>
    <w:p w:rsidR="0030016A" w:rsidRDefault="0030016A" w:rsidP="00AE03DC"/>
    <w:p w:rsidR="0030016A" w:rsidRDefault="0030016A" w:rsidP="00AE03DC">
      <w:r>
        <w:rPr>
          <w:noProof/>
          <w:lang w:eastAsia="ru-RU"/>
        </w:rPr>
        <w:pict>
          <v:line id="_x0000_s1775" style="position:absolute;z-index:251950592" from="453.55pt,218.2pt" to="453.55pt,450.55pt"/>
        </w:pict>
      </w:r>
      <w:r>
        <w:rPr>
          <w:noProof/>
          <w:lang w:eastAsia="ru-RU"/>
        </w:rPr>
        <w:pict>
          <v:line id="_x0000_s1776" style="position:absolute;z-index:251949568" from="453.55pt,218.2pt" to="453.55pt,450.55pt"/>
        </w:pict>
      </w:r>
    </w:p>
    <w:sectPr w:rsidR="0030016A" w:rsidSect="00323BCB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8A7A23"/>
    <w:multiLevelType w:val="hybridMultilevel"/>
    <w:tmpl w:val="571AE362"/>
    <w:lvl w:ilvl="0" w:tplc="78525CB0">
      <w:start w:val="1"/>
      <w:numFmt w:val="decimal"/>
      <w:lvlText w:val="%1."/>
      <w:lvlJc w:val="left"/>
      <w:pPr>
        <w:ind w:left="1729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A5F97"/>
    <w:rsid w:val="00064D24"/>
    <w:rsid w:val="000844A9"/>
    <w:rsid w:val="000F5AB5"/>
    <w:rsid w:val="0015242E"/>
    <w:rsid w:val="002129D2"/>
    <w:rsid w:val="002645DA"/>
    <w:rsid w:val="002971B9"/>
    <w:rsid w:val="002F0FB5"/>
    <w:rsid w:val="0030016A"/>
    <w:rsid w:val="00323BCB"/>
    <w:rsid w:val="003A5F97"/>
    <w:rsid w:val="005E26FB"/>
    <w:rsid w:val="005F716F"/>
    <w:rsid w:val="00607A01"/>
    <w:rsid w:val="006C1F58"/>
    <w:rsid w:val="0077508F"/>
    <w:rsid w:val="007B2F27"/>
    <w:rsid w:val="007D43DE"/>
    <w:rsid w:val="007F39EF"/>
    <w:rsid w:val="008742FD"/>
    <w:rsid w:val="009356CD"/>
    <w:rsid w:val="009C58FF"/>
    <w:rsid w:val="00A44348"/>
    <w:rsid w:val="00A97231"/>
    <w:rsid w:val="00AE03DC"/>
    <w:rsid w:val="00B50C38"/>
    <w:rsid w:val="00BB2D6B"/>
    <w:rsid w:val="00BB7057"/>
    <w:rsid w:val="00D178E3"/>
    <w:rsid w:val="00F77102"/>
    <w:rsid w:val="00F8498B"/>
    <w:rsid w:val="00FF7B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508F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77508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AE03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E03D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9781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78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781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78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781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78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781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78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12</TotalTime>
  <Pages>5</Pages>
  <Words>385</Words>
  <Characters>2198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14</dc:title>
  <dc:subject/>
  <dc:creator>User</dc:creator>
  <cp:keywords/>
  <dc:description/>
  <cp:lastModifiedBy>пк</cp:lastModifiedBy>
  <cp:revision>3</cp:revision>
  <dcterms:created xsi:type="dcterms:W3CDTF">2019-03-19T09:36:00Z</dcterms:created>
  <dcterms:modified xsi:type="dcterms:W3CDTF">2019-04-08T03:45:00Z</dcterms:modified>
</cp:coreProperties>
</file>