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68" w:rsidRPr="00CF2148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CF2148">
        <w:rPr>
          <w:rFonts w:ascii="Arial" w:hAnsi="Arial" w:cs="Arial"/>
          <w:b/>
          <w:sz w:val="32"/>
          <w:szCs w:val="32"/>
        </w:rPr>
        <w:t>27.12.2018 №85-П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ИРКУТСКАЯ ОБЛАСТЬ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ЗАБИТУ</w:t>
      </w:r>
      <w:r w:rsidRPr="00AD0986">
        <w:rPr>
          <w:rFonts w:ascii="Arial" w:hAnsi="Arial" w:cs="Arial"/>
          <w:b/>
          <w:sz w:val="32"/>
          <w:szCs w:val="32"/>
        </w:rPr>
        <w:t>Й»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АДМИНИСТРАЦИЯ</w:t>
      </w:r>
    </w:p>
    <w:p w:rsidR="003E3568" w:rsidRPr="00AD0986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AD0986">
        <w:rPr>
          <w:rFonts w:ascii="Arial" w:hAnsi="Arial" w:cs="Arial"/>
          <w:b/>
          <w:sz w:val="32"/>
          <w:szCs w:val="32"/>
        </w:rPr>
        <w:t>ПОСТАНОВЛЕНИЕ</w:t>
      </w:r>
    </w:p>
    <w:p w:rsidR="003E3568" w:rsidRPr="00AD0986" w:rsidRDefault="003E3568" w:rsidP="00352CD5">
      <w:pPr>
        <w:rPr>
          <w:rFonts w:ascii="Arial" w:hAnsi="Arial" w:cs="Arial"/>
          <w:b/>
          <w:sz w:val="32"/>
          <w:szCs w:val="32"/>
        </w:rPr>
      </w:pPr>
    </w:p>
    <w:p w:rsidR="003E3568" w:rsidRPr="00AD0986" w:rsidRDefault="003E3568" w:rsidP="00352CD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D0986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>РЕЕСТРА МЕСТ (ПЛОЩАДОК) НАКОПЛЕНИЯ ТВЕРДЫХ КОММУНАЛЬНЫХ ОТХОДОВ НА</w:t>
      </w:r>
      <w:r w:rsidRPr="00AD0986">
        <w:rPr>
          <w:rFonts w:ascii="Arial" w:hAnsi="Arial" w:cs="Arial"/>
          <w:b/>
          <w:bCs/>
          <w:sz w:val="32"/>
          <w:szCs w:val="32"/>
        </w:rPr>
        <w:t xml:space="preserve"> ТЕРРИТОРИИ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ЗАБИТУ</w:t>
      </w:r>
      <w:r w:rsidRPr="00AD0986">
        <w:rPr>
          <w:rFonts w:ascii="Arial" w:hAnsi="Arial" w:cs="Arial"/>
          <w:b/>
          <w:bCs/>
          <w:sz w:val="32"/>
          <w:szCs w:val="32"/>
        </w:rPr>
        <w:t>Й»</w:t>
      </w:r>
    </w:p>
    <w:p w:rsidR="003E3568" w:rsidRPr="00FF2BCD" w:rsidRDefault="003E3568" w:rsidP="00352CD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E3568" w:rsidRPr="000C26E7" w:rsidRDefault="003E3568" w:rsidP="00352CD5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r w:rsidRPr="000C26E7">
        <w:rPr>
          <w:rFonts w:ascii="Arial" w:hAnsi="Arial" w:cs="Arial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>
        <w:rPr>
          <w:rFonts w:ascii="Arial" w:hAnsi="Arial" w:cs="Arial"/>
        </w:rPr>
        <w:t>кой Федерации», от 24.06.1998 №</w:t>
      </w:r>
      <w:r w:rsidRPr="000C26E7">
        <w:rPr>
          <w:rFonts w:ascii="Arial" w:hAnsi="Arial" w:cs="Arial"/>
        </w:rPr>
        <w:t xml:space="preserve">89-ФЗ «Об отходах производства </w:t>
      </w:r>
      <w:r>
        <w:rPr>
          <w:rFonts w:ascii="Arial" w:hAnsi="Arial" w:cs="Arial"/>
        </w:rPr>
        <w:t>и потребления», от 10.01.2002 №</w:t>
      </w:r>
      <w:r w:rsidRPr="000C26E7">
        <w:rPr>
          <w:rFonts w:ascii="Arial" w:hAnsi="Arial" w:cs="Arial"/>
        </w:rPr>
        <w:t>7-ФЗ «Об охране окружающей среды», постановлен</w:t>
      </w:r>
      <w:r>
        <w:rPr>
          <w:rFonts w:ascii="Arial" w:hAnsi="Arial" w:cs="Arial"/>
        </w:rPr>
        <w:t>ием Госстроя РФ от 21.08.2003 №</w:t>
      </w:r>
      <w:r w:rsidRPr="000C26E7">
        <w:rPr>
          <w:rFonts w:ascii="Arial" w:hAnsi="Arial" w:cs="Arial"/>
        </w:rPr>
        <w:t>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 w:rsidRPr="000C26E7">
        <w:rPr>
          <w:rFonts w:ascii="Arial" w:hAnsi="Arial" w:cs="Arial"/>
          <w:color w:val="000000"/>
        </w:rPr>
        <w:t xml:space="preserve">, </w:t>
      </w:r>
      <w:r w:rsidRPr="000C26E7">
        <w:rPr>
          <w:rFonts w:ascii="Arial" w:hAnsi="Arial" w:cs="Arial"/>
        </w:rPr>
        <w:t>руководств</w:t>
      </w:r>
      <w:r>
        <w:rPr>
          <w:rFonts w:ascii="Arial" w:hAnsi="Arial" w:cs="Arial"/>
        </w:rPr>
        <w:t>уясь Уставом муниципального образования «Забитуй»</w:t>
      </w:r>
      <w:r w:rsidRPr="000C26E7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администрация муниципального образования «Забитуй»</w:t>
      </w:r>
    </w:p>
    <w:p w:rsidR="003E3568" w:rsidRDefault="003E3568" w:rsidP="00352CD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3E3568" w:rsidRPr="00AD0986" w:rsidRDefault="003E3568" w:rsidP="00352CD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AD0986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3E3568" w:rsidRPr="00EA2A18" w:rsidRDefault="003E3568" w:rsidP="00352CD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3E3568" w:rsidRPr="00352CD5" w:rsidRDefault="003E3568" w:rsidP="0037582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Pr="00693599">
        <w:rPr>
          <w:rFonts w:ascii="Arial" w:hAnsi="Arial" w:cs="Arial"/>
          <w:bCs/>
        </w:rPr>
        <w:t>Утвердить</w:t>
      </w:r>
      <w:r>
        <w:rPr>
          <w:rFonts w:ascii="Arial" w:hAnsi="Arial" w:cs="Arial"/>
        </w:rPr>
        <w:t xml:space="preserve"> реестр </w:t>
      </w:r>
      <w:r w:rsidRPr="00352CD5">
        <w:rPr>
          <w:rFonts w:ascii="Arial" w:hAnsi="Arial" w:cs="Arial"/>
        </w:rPr>
        <w:t>мест  (площадок) накопления</w:t>
      </w:r>
      <w:r>
        <w:rPr>
          <w:rFonts w:ascii="Arial" w:hAnsi="Arial" w:cs="Arial"/>
        </w:rPr>
        <w:t xml:space="preserve"> твердых коммунальных отходов</w:t>
      </w:r>
      <w:r w:rsidRPr="00352CD5">
        <w:rPr>
          <w:rFonts w:ascii="Arial" w:hAnsi="Arial" w:cs="Arial"/>
        </w:rPr>
        <w:t xml:space="preserve"> на территории муниципального образования «</w:t>
      </w:r>
      <w:r>
        <w:rPr>
          <w:rFonts w:ascii="Arial" w:hAnsi="Arial" w:cs="Arial"/>
        </w:rPr>
        <w:t>Забиту</w:t>
      </w:r>
      <w:r w:rsidRPr="00352CD5">
        <w:rPr>
          <w:rFonts w:ascii="Arial" w:hAnsi="Arial" w:cs="Arial"/>
        </w:rPr>
        <w:t xml:space="preserve">й» </w:t>
      </w:r>
      <w:r w:rsidRPr="00352CD5">
        <w:rPr>
          <w:rFonts w:ascii="Arial" w:hAnsi="Arial" w:cs="Arial"/>
          <w:bCs/>
        </w:rPr>
        <w:t>(прилагается).</w:t>
      </w:r>
    </w:p>
    <w:p w:rsidR="003E3568" w:rsidRPr="003646D8" w:rsidRDefault="003E3568" w:rsidP="0037582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Pr="00693599">
        <w:rPr>
          <w:rFonts w:ascii="Arial" w:hAnsi="Arial" w:cs="Arial"/>
          <w:bCs/>
        </w:rPr>
        <w:t xml:space="preserve">. Настоящее постановление </w:t>
      </w:r>
      <w:r w:rsidRPr="00693599">
        <w:rPr>
          <w:rFonts w:ascii="Arial" w:hAnsi="Arial" w:cs="Arial"/>
        </w:rPr>
        <w:t xml:space="preserve">вступает </w:t>
      </w:r>
      <w:r w:rsidRPr="003646D8">
        <w:rPr>
          <w:rFonts w:ascii="Arial" w:hAnsi="Arial" w:cs="Arial"/>
        </w:rPr>
        <w:t>в силу с 01.01.2019 г.</w:t>
      </w:r>
    </w:p>
    <w:p w:rsidR="003E3568" w:rsidRPr="00693599" w:rsidRDefault="003E3568" w:rsidP="0037582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693599">
        <w:rPr>
          <w:rFonts w:ascii="Arial" w:hAnsi="Arial" w:cs="Arial"/>
        </w:rPr>
        <w:t>. Настоящее постановление опубликовать в информационном печатном издании муниципального образования «</w:t>
      </w:r>
      <w:r>
        <w:rPr>
          <w:rFonts w:ascii="Arial" w:hAnsi="Arial" w:cs="Arial"/>
        </w:rPr>
        <w:t>Забиту</w:t>
      </w:r>
      <w:r w:rsidRPr="00693599">
        <w:rPr>
          <w:rFonts w:ascii="Arial" w:hAnsi="Arial" w:cs="Arial"/>
        </w:rPr>
        <w:t>й» «</w:t>
      </w:r>
      <w:r>
        <w:rPr>
          <w:rFonts w:ascii="Arial" w:hAnsi="Arial" w:cs="Arial"/>
        </w:rPr>
        <w:t>Забитуй</w:t>
      </w:r>
      <w:r w:rsidRPr="00693599">
        <w:rPr>
          <w:rFonts w:ascii="Arial" w:hAnsi="Arial" w:cs="Arial"/>
        </w:rPr>
        <w:t xml:space="preserve">ский вестник» и </w:t>
      </w:r>
      <w:r>
        <w:rPr>
          <w:rFonts w:ascii="Arial" w:hAnsi="Arial" w:cs="Arial"/>
        </w:rPr>
        <w:t>разместить на официальном сайте</w:t>
      </w:r>
      <w:r w:rsidRPr="00693599">
        <w:rPr>
          <w:rFonts w:ascii="Arial" w:hAnsi="Arial" w:cs="Arial"/>
        </w:rPr>
        <w:t xml:space="preserve"> администрации муниципального образования «</w:t>
      </w:r>
      <w:r>
        <w:rPr>
          <w:rFonts w:ascii="Arial" w:hAnsi="Arial" w:cs="Arial"/>
        </w:rPr>
        <w:t>Забитуй</w:t>
      </w:r>
      <w:r w:rsidRPr="00693599">
        <w:rPr>
          <w:rFonts w:ascii="Arial" w:hAnsi="Arial" w:cs="Arial"/>
        </w:rPr>
        <w:t>» в информационно-телекоммуникационной сети «Интернет».</w:t>
      </w:r>
    </w:p>
    <w:p w:rsidR="003E3568" w:rsidRDefault="003E3568" w:rsidP="0037582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E3568" w:rsidRDefault="003E3568" w:rsidP="00352CD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E3568" w:rsidRDefault="003E3568" w:rsidP="0045168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74675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Забиту</w:t>
      </w:r>
      <w:r w:rsidRPr="00674675">
        <w:rPr>
          <w:rFonts w:ascii="Arial" w:hAnsi="Arial" w:cs="Arial"/>
        </w:rPr>
        <w:t>й»</w:t>
      </w:r>
    </w:p>
    <w:p w:rsidR="003E3568" w:rsidRPr="00127D56" w:rsidRDefault="003E3568" w:rsidP="0045168D">
      <w:pPr>
        <w:autoSpaceDE w:val="0"/>
        <w:autoSpaceDN w:val="0"/>
        <w:adjustRightInd w:val="0"/>
        <w:jc w:val="both"/>
        <w:rPr>
          <w:w w:val="93"/>
        </w:rPr>
      </w:pPr>
      <w:r>
        <w:rPr>
          <w:rFonts w:ascii="Arial" w:hAnsi="Arial" w:cs="Arial"/>
        </w:rPr>
        <w:t>Павленко С.П.</w:t>
      </w:r>
    </w:p>
    <w:p w:rsidR="003E3568" w:rsidRDefault="003E3568">
      <w:bookmarkStart w:id="0" w:name="_GoBack"/>
      <w:bookmarkEnd w:id="0"/>
    </w:p>
    <w:p w:rsidR="003E3568" w:rsidRPr="006C1F58" w:rsidRDefault="003E3568" w:rsidP="006C1F58">
      <w:pPr>
        <w:jc w:val="right"/>
        <w:rPr>
          <w:rFonts w:ascii="Courier New" w:hAnsi="Courier New" w:cs="Courier New"/>
          <w:sz w:val="22"/>
          <w:szCs w:val="22"/>
        </w:rPr>
      </w:pPr>
      <w:r w:rsidRPr="006C1F58">
        <w:rPr>
          <w:rFonts w:ascii="Courier New" w:hAnsi="Courier New" w:cs="Courier New"/>
          <w:sz w:val="22"/>
          <w:szCs w:val="22"/>
        </w:rPr>
        <w:t>Приложение</w:t>
      </w:r>
    </w:p>
    <w:p w:rsidR="003E3568" w:rsidRPr="006C1F58" w:rsidRDefault="003E3568" w:rsidP="006C1F5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E3568" w:rsidRPr="006C1F58" w:rsidRDefault="003E3568" w:rsidP="006C1F58">
      <w:pPr>
        <w:jc w:val="right"/>
        <w:rPr>
          <w:rFonts w:ascii="Courier New" w:hAnsi="Courier New" w:cs="Courier New"/>
          <w:sz w:val="22"/>
          <w:szCs w:val="22"/>
        </w:rPr>
      </w:pPr>
      <w:r w:rsidRPr="006C1F58">
        <w:rPr>
          <w:rFonts w:ascii="Courier New" w:hAnsi="Courier New" w:cs="Courier New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sz w:val="22"/>
          <w:szCs w:val="22"/>
        </w:rPr>
        <w:t>Забитуй»</w:t>
      </w:r>
    </w:p>
    <w:p w:rsidR="003E3568" w:rsidRPr="00F802B3" w:rsidRDefault="003E3568" w:rsidP="006C1F5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27.12.2018г.№85-П</w:t>
      </w:r>
    </w:p>
    <w:p w:rsidR="003E3568" w:rsidRPr="00F802B3" w:rsidRDefault="003E3568" w:rsidP="00352CD5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3E3568" w:rsidRPr="00560E52" w:rsidRDefault="003E3568" w:rsidP="00352CD5">
      <w:pPr>
        <w:jc w:val="center"/>
        <w:rPr>
          <w:rFonts w:ascii="Arial" w:hAnsi="Arial" w:cs="Arial"/>
          <w:b/>
          <w:sz w:val="32"/>
          <w:szCs w:val="32"/>
        </w:rPr>
      </w:pPr>
      <w:r w:rsidRPr="00560E52">
        <w:rPr>
          <w:rFonts w:ascii="Arial" w:hAnsi="Arial" w:cs="Arial"/>
          <w:b/>
          <w:sz w:val="32"/>
          <w:szCs w:val="32"/>
        </w:rPr>
        <w:t>РЕЕСТР</w:t>
      </w:r>
    </w:p>
    <w:p w:rsidR="003E3568" w:rsidRPr="00AD0986" w:rsidRDefault="003E3568" w:rsidP="00560E5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МЕСТ (ПЛОЩАДОК) НАКОПЛЕНИЯ ТВЕРДЫХ КОММУНАЛЬНЫХ ОТХОДОВ НА</w:t>
      </w:r>
      <w:r w:rsidRPr="00AD0986">
        <w:rPr>
          <w:rFonts w:ascii="Arial" w:hAnsi="Arial" w:cs="Arial"/>
          <w:b/>
          <w:bCs/>
          <w:sz w:val="32"/>
          <w:szCs w:val="32"/>
        </w:rPr>
        <w:t xml:space="preserve"> ТЕРРИТОРИИ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ЗАБИТУ</w:t>
      </w:r>
      <w:r w:rsidRPr="00AD0986">
        <w:rPr>
          <w:rFonts w:ascii="Arial" w:hAnsi="Arial" w:cs="Arial"/>
          <w:b/>
          <w:bCs/>
          <w:sz w:val="32"/>
          <w:szCs w:val="32"/>
        </w:rPr>
        <w:t>Й»</w:t>
      </w:r>
    </w:p>
    <w:p w:rsidR="003E3568" w:rsidRDefault="003E3568" w:rsidP="00352CD5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333"/>
        <w:gridCol w:w="4740"/>
        <w:gridCol w:w="982"/>
        <w:gridCol w:w="982"/>
      </w:tblGrid>
      <w:tr w:rsidR="003E3568" w:rsidRPr="00590E26" w:rsidTr="007138F4">
        <w:tc>
          <w:tcPr>
            <w:tcW w:w="279" w:type="pct"/>
          </w:tcPr>
          <w:p w:rsidR="003E3568" w:rsidRPr="00590E26" w:rsidRDefault="003E3568" w:rsidP="00745B83">
            <w:pPr>
              <w:autoSpaceDE w:val="0"/>
              <w:jc w:val="center"/>
              <w:rPr>
                <w:rFonts w:ascii="Courier New" w:hAnsi="Courier New" w:cs="Courier New"/>
                <w:color w:val="000000"/>
                <w:lang w:val="en-US"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val="en-US"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219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val="en-US"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Адрес контейнерной площадки</w:t>
            </w:r>
          </w:p>
        </w:tc>
        <w:tc>
          <w:tcPr>
            <w:tcW w:w="2476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Адреса объектов недвижимости, закрепленных за контейнерной площадкой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rPr>
                <w:rFonts w:ascii="Courier New" w:hAnsi="Courier New" w:cs="Courier New"/>
                <w:color w:val="000000"/>
                <w:lang w:val="en-US"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Количество контейнеров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Объем мусорных контейнеров</w:t>
            </w:r>
          </w:p>
        </w:tc>
      </w:tr>
      <w:tr w:rsidR="003E3568" w:rsidRPr="00590E26" w:rsidTr="007138F4">
        <w:trPr>
          <w:trHeight w:val="705"/>
        </w:trPr>
        <w:tc>
          <w:tcPr>
            <w:tcW w:w="279" w:type="pct"/>
          </w:tcPr>
          <w:p w:rsidR="003E3568" w:rsidRPr="00082474" w:rsidRDefault="003E3568" w:rsidP="00745B83">
            <w:pPr>
              <w:autoSpaceDE w:val="0"/>
              <w:jc w:val="both"/>
              <w:rPr>
                <w:rFonts w:ascii="Courier New" w:hAnsi="Courier New" w:cs="Courier New"/>
                <w:lang w:val="en-US" w:eastAsia="en-US"/>
              </w:rPr>
            </w:pPr>
            <w:r w:rsidRPr="0008247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  <w:p w:rsidR="003E3568" w:rsidRPr="0008247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val="en-US" w:eastAsia="en-US"/>
              </w:rPr>
            </w:pPr>
          </w:p>
        </w:tc>
        <w:tc>
          <w:tcPr>
            <w:tcW w:w="1219" w:type="pct"/>
          </w:tcPr>
          <w:p w:rsidR="003E3568" w:rsidRPr="00082474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082474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A4629A" w:rsidRDefault="003E3568" w:rsidP="00A4629A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082474">
              <w:rPr>
                <w:rFonts w:ascii="Courier New" w:hAnsi="Courier New" w:cs="Courier New"/>
                <w:sz w:val="22"/>
                <w:szCs w:val="22"/>
              </w:rPr>
              <w:t>ул. 40 лет Победы напротив дома №8</w:t>
            </w:r>
          </w:p>
        </w:tc>
        <w:tc>
          <w:tcPr>
            <w:tcW w:w="2476" w:type="pct"/>
          </w:tcPr>
          <w:p w:rsidR="003E3568" w:rsidRPr="00082474" w:rsidRDefault="003E3568" w:rsidP="00745B83">
            <w:pPr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082474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2564CF" w:rsidRDefault="003E3568" w:rsidP="00D41396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C0504D"/>
                <w:lang w:eastAsia="en-US"/>
              </w:rPr>
            </w:pPr>
            <w:r w:rsidRPr="00082474">
              <w:rPr>
                <w:rFonts w:ascii="Courier New" w:hAnsi="Courier New" w:cs="Courier New"/>
                <w:sz w:val="22"/>
                <w:szCs w:val="22"/>
              </w:rPr>
              <w:t>ул. 40 лет Победы,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82474">
              <w:rPr>
                <w:rFonts w:ascii="Courier New" w:hAnsi="Courier New" w:cs="Courier New"/>
                <w:sz w:val="22"/>
                <w:szCs w:val="22"/>
              </w:rPr>
              <w:t>с дом №1 по дом №11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A4629A" w:rsidRDefault="003E3568" w:rsidP="00A4629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0,75 куб.м</w:t>
            </w:r>
          </w:p>
        </w:tc>
      </w:tr>
      <w:tr w:rsidR="003E3568" w:rsidRPr="00590E26" w:rsidTr="007138F4">
        <w:trPr>
          <w:trHeight w:val="144"/>
        </w:trPr>
        <w:tc>
          <w:tcPr>
            <w:tcW w:w="279" w:type="pct"/>
          </w:tcPr>
          <w:p w:rsidR="003E3568" w:rsidRPr="002564CF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219" w:type="pct"/>
          </w:tcPr>
          <w:p w:rsidR="003E3568" w:rsidRPr="00590E26" w:rsidRDefault="003E3568" w:rsidP="00990B5D">
            <w:pPr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  <w:r w:rsidRPr="00590E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ул.Кирова напротив дома №6</w:t>
            </w:r>
          </w:p>
        </w:tc>
        <w:tc>
          <w:tcPr>
            <w:tcW w:w="2476" w:type="pct"/>
          </w:tcPr>
          <w:p w:rsidR="003E3568" w:rsidRPr="00495391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495391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495391" w:rsidRDefault="003E3568" w:rsidP="00745B83">
            <w:pPr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495391">
              <w:rPr>
                <w:rFonts w:ascii="Courier New" w:hAnsi="Courier New" w:cs="Courier New"/>
                <w:sz w:val="22"/>
                <w:szCs w:val="22"/>
              </w:rPr>
              <w:t>ул.Кирова,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95391">
              <w:rPr>
                <w:rFonts w:ascii="Courier New" w:hAnsi="Courier New" w:cs="Courier New"/>
                <w:sz w:val="22"/>
                <w:szCs w:val="22"/>
              </w:rPr>
              <w:t>от дом № 1 по дом №14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990B5D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90E26" w:rsidTr="007138F4">
        <w:trPr>
          <w:trHeight w:val="315"/>
        </w:trPr>
        <w:tc>
          <w:tcPr>
            <w:tcW w:w="279" w:type="pct"/>
          </w:tcPr>
          <w:p w:rsidR="003E3568" w:rsidRPr="002564CF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219" w:type="pct"/>
          </w:tcPr>
          <w:p w:rsidR="003E3568" w:rsidRPr="00590E26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>Забитуй</w:t>
            </w:r>
            <w:r w:rsidRPr="00590E26">
              <w:rPr>
                <w:rFonts w:ascii="Courier New" w:hAnsi="Courier New" w:cs="Courier New"/>
                <w:sz w:val="22"/>
                <w:szCs w:val="22"/>
              </w:rPr>
              <w:t xml:space="preserve"> ул.</w:t>
            </w: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  <w:r w:rsidRPr="00590E2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напротив пожарной части</w:t>
            </w:r>
          </w:p>
          <w:p w:rsidR="003E3568" w:rsidRPr="00590E26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</w:p>
        </w:tc>
        <w:tc>
          <w:tcPr>
            <w:tcW w:w="2476" w:type="pct"/>
          </w:tcPr>
          <w:p w:rsidR="003E3568" w:rsidRPr="00495391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495391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495391" w:rsidRDefault="003E3568" w:rsidP="00495391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495391">
              <w:rPr>
                <w:rFonts w:ascii="Courier New" w:hAnsi="Courier New" w:cs="Courier New"/>
                <w:sz w:val="22"/>
                <w:szCs w:val="22"/>
              </w:rPr>
              <w:t>ул.Кирова,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95391">
              <w:rPr>
                <w:rFonts w:ascii="Courier New" w:hAnsi="Courier New" w:cs="Courier New"/>
                <w:sz w:val="22"/>
                <w:szCs w:val="22"/>
              </w:rPr>
              <w:t>от дом №15 по дом №29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745B83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90E26" w:rsidTr="007138F4">
        <w:trPr>
          <w:trHeight w:val="219"/>
        </w:trPr>
        <w:tc>
          <w:tcPr>
            <w:tcW w:w="279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219" w:type="pct"/>
          </w:tcPr>
          <w:p w:rsidR="003E3568" w:rsidRPr="00590E26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>Забитуй</w:t>
            </w:r>
          </w:p>
          <w:p w:rsidR="003E3568" w:rsidRPr="00590E26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>3-Логовая около дома №7</w:t>
            </w:r>
          </w:p>
          <w:p w:rsidR="003E3568" w:rsidRPr="00590E26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</w:p>
        </w:tc>
        <w:tc>
          <w:tcPr>
            <w:tcW w:w="2476" w:type="pct"/>
          </w:tcPr>
          <w:p w:rsidR="003E3568" w:rsidRPr="00C00337" w:rsidRDefault="003E3568" w:rsidP="00F16171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ул.3-Логовая</w:t>
            </w:r>
            <w:r w:rsidRPr="00C003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 №3,5,7,9,15,17</w:t>
            </w:r>
          </w:p>
          <w:p w:rsidR="003E3568" w:rsidRPr="00745B83" w:rsidRDefault="003E3568" w:rsidP="00F16171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FF0000"/>
                <w:lang w:eastAsia="en-US"/>
              </w:rPr>
            </w:pPr>
            <w:r w:rsidRPr="00C003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Ул.1-Нагорная от дома №1 по дом №16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590E2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590E26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D3DB9" w:rsidTr="007138F4">
        <w:trPr>
          <w:trHeight w:val="111"/>
        </w:trPr>
        <w:tc>
          <w:tcPr>
            <w:tcW w:w="279" w:type="pct"/>
          </w:tcPr>
          <w:p w:rsidR="003E3568" w:rsidRPr="005D3DB9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FF0000"/>
                <w:lang w:val="en-US" w:eastAsia="en-US"/>
              </w:rPr>
            </w:pPr>
            <w:r w:rsidRPr="007331B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D3DB9">
              <w:rPr>
                <w:rFonts w:ascii="Courier New" w:hAnsi="Courier New" w:cs="Courier New"/>
                <w:color w:val="FF0000"/>
                <w:sz w:val="22"/>
                <w:szCs w:val="22"/>
              </w:rPr>
              <w:t>.</w:t>
            </w:r>
          </w:p>
        </w:tc>
        <w:tc>
          <w:tcPr>
            <w:tcW w:w="1219" w:type="pct"/>
          </w:tcPr>
          <w:p w:rsidR="003E3568" w:rsidRPr="00FB02E7" w:rsidRDefault="003E3568" w:rsidP="00745B83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FB02E7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ул.Лесная около здания дом №1</w:t>
            </w:r>
          </w:p>
        </w:tc>
        <w:tc>
          <w:tcPr>
            <w:tcW w:w="2476" w:type="pct"/>
          </w:tcPr>
          <w:p w:rsidR="003E3568" w:rsidRPr="00FB02E7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FB02E7" w:rsidRDefault="003E3568" w:rsidP="008839D9">
            <w:pPr>
              <w:rPr>
                <w:rFonts w:ascii="Courier New" w:hAnsi="Courier New" w:cs="Courier New"/>
                <w:lang w:eastAsia="en-US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ул.Лесная от дома № 1 по дом №14</w:t>
            </w:r>
          </w:p>
          <w:p w:rsidR="003E3568" w:rsidRPr="00FB02E7" w:rsidRDefault="003E3568" w:rsidP="00FB02E7">
            <w:pPr>
              <w:rPr>
                <w:rFonts w:ascii="Courier New" w:hAnsi="Courier New" w:cs="Courier New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ул.2-Нагорная  дом №3; дом №7; дом №11</w:t>
            </w:r>
          </w:p>
        </w:tc>
        <w:tc>
          <w:tcPr>
            <w:tcW w:w="513" w:type="pct"/>
          </w:tcPr>
          <w:p w:rsidR="003E3568" w:rsidRPr="00FB02E7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FB02E7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B02E7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D3DB9" w:rsidTr="007138F4">
        <w:trPr>
          <w:trHeight w:val="510"/>
        </w:trPr>
        <w:tc>
          <w:tcPr>
            <w:tcW w:w="279" w:type="pct"/>
          </w:tcPr>
          <w:p w:rsidR="003E3568" w:rsidRPr="00834F66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219" w:type="pct"/>
          </w:tcPr>
          <w:p w:rsidR="003E3568" w:rsidRPr="00834F66" w:rsidRDefault="003E3568" w:rsidP="005D3DB9">
            <w:pPr>
              <w:autoSpaceDE w:val="0"/>
              <w:jc w:val="both"/>
              <w:rPr>
                <w:rFonts w:ascii="Courier New" w:hAnsi="Courier New" w:cs="Courier New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</w:rPr>
              <w:t>П.Забитуй ул.Гоголя возле магазина «Гермес» дом №3а</w:t>
            </w:r>
          </w:p>
        </w:tc>
        <w:tc>
          <w:tcPr>
            <w:tcW w:w="2476" w:type="pct"/>
          </w:tcPr>
          <w:p w:rsidR="003E3568" w:rsidRPr="00834F66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834F66" w:rsidRDefault="003E3568" w:rsidP="00834F66">
            <w:pPr>
              <w:rPr>
                <w:rFonts w:ascii="Courier New" w:hAnsi="Courier New" w:cs="Courier New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ул.Гоголя, от дома №47 до дома №35</w:t>
            </w:r>
          </w:p>
        </w:tc>
        <w:tc>
          <w:tcPr>
            <w:tcW w:w="513" w:type="pct"/>
          </w:tcPr>
          <w:p w:rsidR="003E3568" w:rsidRPr="00834F6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834F66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834F66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D3DB9" w:rsidTr="007138F4">
        <w:trPr>
          <w:trHeight w:val="111"/>
        </w:trPr>
        <w:tc>
          <w:tcPr>
            <w:tcW w:w="279" w:type="pct"/>
          </w:tcPr>
          <w:p w:rsidR="003E3568" w:rsidRPr="00BD00A2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BD00A2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219" w:type="pct"/>
          </w:tcPr>
          <w:p w:rsidR="003E3568" w:rsidRPr="00BD00A2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BD00A2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BD00A2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BD00A2">
              <w:rPr>
                <w:rFonts w:ascii="Courier New" w:hAnsi="Courier New" w:cs="Courier New"/>
                <w:sz w:val="22"/>
                <w:szCs w:val="22"/>
              </w:rPr>
              <w:t>ул.Гоголя около дома №25</w:t>
            </w:r>
          </w:p>
        </w:tc>
        <w:tc>
          <w:tcPr>
            <w:tcW w:w="2476" w:type="pct"/>
          </w:tcPr>
          <w:p w:rsidR="003E3568" w:rsidRPr="00BD00A2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BD00A2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BD00A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 w:rsidRPr="00BD00A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Гоголя от дома №34 по дом №19</w:t>
            </w:r>
          </w:p>
          <w:p w:rsidR="003E3568" w:rsidRPr="00BD00A2" w:rsidRDefault="003E3568" w:rsidP="00745B83">
            <w:pPr>
              <w:rPr>
                <w:rFonts w:ascii="Courier New" w:hAnsi="Courier New" w:cs="Courier New"/>
              </w:rPr>
            </w:pPr>
          </w:p>
        </w:tc>
        <w:tc>
          <w:tcPr>
            <w:tcW w:w="513" w:type="pct"/>
          </w:tcPr>
          <w:p w:rsidR="003E3568" w:rsidRPr="00BD00A2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BD00A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</w:tcPr>
          <w:p w:rsidR="003E3568" w:rsidRPr="00BD00A2" w:rsidRDefault="003E3568" w:rsidP="00A4629A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0,75 куб.м</w:t>
            </w:r>
          </w:p>
        </w:tc>
      </w:tr>
      <w:tr w:rsidR="003E3568" w:rsidRPr="005D3DB9" w:rsidTr="007138F4">
        <w:trPr>
          <w:trHeight w:val="39"/>
        </w:trPr>
        <w:tc>
          <w:tcPr>
            <w:tcW w:w="279" w:type="pct"/>
            <w:vAlign w:val="center"/>
          </w:tcPr>
          <w:p w:rsidR="003E3568" w:rsidRPr="003912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19" w:type="pct"/>
            <w:vAlign w:val="center"/>
          </w:tcPr>
          <w:p w:rsidR="003E3568" w:rsidRPr="003912F3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3912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</w:rPr>
              <w:t xml:space="preserve">ул.Гоголя напротив магазина «Сатурн» </w:t>
            </w:r>
          </w:p>
        </w:tc>
        <w:tc>
          <w:tcPr>
            <w:tcW w:w="2476" w:type="pct"/>
          </w:tcPr>
          <w:p w:rsidR="003E3568" w:rsidRPr="003912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3912F3" w:rsidRDefault="003E3568" w:rsidP="003912F3">
            <w:pPr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ул.Гоголя, от дома №18 по дом №1</w:t>
            </w:r>
          </w:p>
        </w:tc>
        <w:tc>
          <w:tcPr>
            <w:tcW w:w="513" w:type="pct"/>
            <w:vAlign w:val="center"/>
          </w:tcPr>
          <w:p w:rsidR="003E3568" w:rsidRPr="003912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3912F3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3912F3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3912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141"/>
        </w:trPr>
        <w:tc>
          <w:tcPr>
            <w:tcW w:w="279" w:type="pct"/>
            <w:vAlign w:val="center"/>
          </w:tcPr>
          <w:p w:rsidR="003E3568" w:rsidRPr="00F56597" w:rsidRDefault="003E3568" w:rsidP="00745B83">
            <w:pPr>
              <w:rPr>
                <w:rFonts w:ascii="Courier New" w:hAnsi="Courier New" w:cs="Courier New"/>
                <w:color w:val="C0504D"/>
                <w:lang w:eastAsia="en-US"/>
              </w:rPr>
            </w:pPr>
            <w:r w:rsidRPr="00F56597">
              <w:rPr>
                <w:rFonts w:ascii="Courier New" w:hAnsi="Courier New" w:cs="Courier New"/>
                <w:color w:val="C0504D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19" w:type="pct"/>
            <w:vAlign w:val="center"/>
          </w:tcPr>
          <w:p w:rsidR="003E3568" w:rsidRPr="00D41396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D41396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F56597" w:rsidRDefault="003E3568" w:rsidP="00745B83">
            <w:pPr>
              <w:rPr>
                <w:rFonts w:ascii="Courier New" w:hAnsi="Courier New" w:cs="Courier New"/>
                <w:color w:val="C0504D"/>
                <w:lang w:eastAsia="en-US"/>
              </w:rPr>
            </w:pPr>
            <w:r w:rsidRPr="00D41396">
              <w:rPr>
                <w:rFonts w:ascii="Courier New" w:hAnsi="Courier New" w:cs="Courier New"/>
                <w:sz w:val="22"/>
                <w:szCs w:val="22"/>
              </w:rPr>
              <w:t>ул.Советская около дома №20</w:t>
            </w:r>
          </w:p>
        </w:tc>
        <w:tc>
          <w:tcPr>
            <w:tcW w:w="2476" w:type="pct"/>
          </w:tcPr>
          <w:p w:rsidR="003E3568" w:rsidRPr="00F56597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color w:val="C0504D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082474">
              <w:rPr>
                <w:rFonts w:ascii="Courier New" w:hAnsi="Courier New" w:cs="Courier New"/>
                <w:sz w:val="22"/>
                <w:szCs w:val="22"/>
              </w:rPr>
              <w:t>.Забитуй,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82474">
              <w:rPr>
                <w:rFonts w:ascii="Courier New" w:hAnsi="Courier New" w:cs="Courier New"/>
                <w:sz w:val="22"/>
                <w:szCs w:val="22"/>
              </w:rPr>
              <w:t>ул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082474">
              <w:rPr>
                <w:rFonts w:ascii="Courier New" w:hAnsi="Courier New" w:cs="Courier New"/>
                <w:sz w:val="22"/>
                <w:szCs w:val="22"/>
              </w:rPr>
              <w:t xml:space="preserve"> Советская от дома №2 по дом №34</w:t>
            </w:r>
          </w:p>
        </w:tc>
        <w:tc>
          <w:tcPr>
            <w:tcW w:w="513" w:type="pct"/>
            <w:vAlign w:val="center"/>
          </w:tcPr>
          <w:p w:rsidR="003E3568" w:rsidRPr="002564C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2564C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375829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2564CF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2564C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83"/>
        </w:trPr>
        <w:tc>
          <w:tcPr>
            <w:tcW w:w="279" w:type="pct"/>
            <w:vAlign w:val="center"/>
          </w:tcPr>
          <w:p w:rsidR="003E3568" w:rsidRPr="002556A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19" w:type="pct"/>
            <w:vAlign w:val="center"/>
          </w:tcPr>
          <w:p w:rsidR="003E3568" w:rsidRPr="002556A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2556A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</w:rPr>
              <w:t>ул.70лет Октября около дома №9</w:t>
            </w:r>
          </w:p>
          <w:p w:rsidR="003E3568" w:rsidRPr="002556A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476" w:type="pct"/>
          </w:tcPr>
          <w:p w:rsidR="003E3568" w:rsidRPr="002556A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2556A4" w:rsidRDefault="003E3568" w:rsidP="002556A4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ул.70 лет Октября от</w:t>
            </w:r>
            <w:r w:rsidRPr="002556A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дома№1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 дома №15</w:t>
            </w:r>
          </w:p>
        </w:tc>
        <w:tc>
          <w:tcPr>
            <w:tcW w:w="513" w:type="pct"/>
            <w:vAlign w:val="center"/>
          </w:tcPr>
          <w:p w:rsidR="003E3568" w:rsidRPr="002556A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2556A4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2556A4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2556A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45"/>
        </w:trPr>
        <w:tc>
          <w:tcPr>
            <w:tcW w:w="279" w:type="pct"/>
            <w:vAlign w:val="center"/>
          </w:tcPr>
          <w:p w:rsidR="003E3568" w:rsidRPr="00C3782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19" w:type="pct"/>
            <w:vAlign w:val="center"/>
          </w:tcPr>
          <w:p w:rsidR="003E3568" w:rsidRPr="00C3782C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</w:rPr>
              <w:t>п.Забитуй</w:t>
            </w:r>
          </w:p>
          <w:p w:rsidR="003E3568" w:rsidRPr="00C3782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ул.70 лет Октября около дома №27</w:t>
            </w:r>
          </w:p>
        </w:tc>
        <w:tc>
          <w:tcPr>
            <w:tcW w:w="2476" w:type="pct"/>
          </w:tcPr>
          <w:p w:rsidR="003E3568" w:rsidRPr="00C3782C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C3782C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ул.70 лет Октября, от дома 15 до дома №24</w:t>
            </w:r>
          </w:p>
        </w:tc>
        <w:tc>
          <w:tcPr>
            <w:tcW w:w="513" w:type="pct"/>
            <w:vAlign w:val="center"/>
          </w:tcPr>
          <w:p w:rsidR="003E3568" w:rsidRPr="00C3782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C3782C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C3782C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C3782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87"/>
        </w:trPr>
        <w:tc>
          <w:tcPr>
            <w:tcW w:w="279" w:type="pct"/>
            <w:vAlign w:val="center"/>
          </w:tcPr>
          <w:p w:rsidR="003E3568" w:rsidRPr="0054419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19" w:type="pct"/>
            <w:vAlign w:val="center"/>
          </w:tcPr>
          <w:p w:rsidR="003E3568" w:rsidRPr="0054419C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</w:rPr>
              <w:t>п.Забитуй ул.70 лет Октября за магазином «Артур»дом №24а</w:t>
            </w:r>
          </w:p>
          <w:p w:rsidR="003E3568" w:rsidRPr="0054419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476" w:type="pct"/>
          </w:tcPr>
          <w:p w:rsidR="003E3568" w:rsidRPr="0054419C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54419C" w:rsidRDefault="003E3568" w:rsidP="0054419C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ул.70 лет Октября,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</w:t>
            </w:r>
            <w:r w:rsidRPr="0054419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дома №25 по дом №33</w:t>
            </w:r>
          </w:p>
        </w:tc>
        <w:tc>
          <w:tcPr>
            <w:tcW w:w="513" w:type="pct"/>
            <w:vAlign w:val="center"/>
          </w:tcPr>
          <w:p w:rsidR="003E3568" w:rsidRPr="0054419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54419C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54419C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54419C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97"/>
        </w:trPr>
        <w:tc>
          <w:tcPr>
            <w:tcW w:w="279" w:type="pct"/>
            <w:vAlign w:val="center"/>
          </w:tcPr>
          <w:p w:rsidR="003E3568" w:rsidRPr="007558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19" w:type="pct"/>
            <w:vAlign w:val="center"/>
          </w:tcPr>
          <w:p w:rsidR="003E3568" w:rsidRPr="007558F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</w:rPr>
              <w:t>п.Забитуй ул.Первомайская около дома №31</w:t>
            </w:r>
          </w:p>
          <w:p w:rsidR="003E3568" w:rsidRPr="007558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476" w:type="pct"/>
          </w:tcPr>
          <w:p w:rsidR="003E3568" w:rsidRPr="007558F4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7558F4" w:rsidRDefault="003E3568" w:rsidP="007558F4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ул.Первомайская,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558F4">
              <w:rPr>
                <w:rFonts w:ascii="Courier New" w:hAnsi="Courier New" w:cs="Courier New"/>
                <w:sz w:val="22"/>
                <w:szCs w:val="22"/>
                <w:lang w:eastAsia="en-US"/>
              </w:rPr>
              <w:t>от дома №3 по дом №37</w:t>
            </w:r>
          </w:p>
        </w:tc>
        <w:tc>
          <w:tcPr>
            <w:tcW w:w="513" w:type="pct"/>
            <w:vAlign w:val="center"/>
          </w:tcPr>
          <w:p w:rsidR="003E3568" w:rsidRPr="007558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7558F4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558F4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7558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111"/>
        </w:trPr>
        <w:tc>
          <w:tcPr>
            <w:tcW w:w="279" w:type="pct"/>
            <w:vAlign w:val="center"/>
          </w:tcPr>
          <w:p w:rsidR="003E3568" w:rsidRPr="00F81AC9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F81AC9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19" w:type="pct"/>
            <w:vAlign w:val="center"/>
          </w:tcPr>
          <w:p w:rsidR="003E3568" w:rsidRPr="00F81AC9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F81AC9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ул.Первомайская около дома №49</w:t>
            </w:r>
          </w:p>
        </w:tc>
        <w:tc>
          <w:tcPr>
            <w:tcW w:w="2476" w:type="pct"/>
            <w:vAlign w:val="center"/>
          </w:tcPr>
          <w:p w:rsidR="003E3568" w:rsidRPr="00F81AC9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F81AC9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</w:t>
            </w:r>
          </w:p>
          <w:p w:rsidR="003E3568" w:rsidRPr="00F81AC9" w:rsidRDefault="003E3568" w:rsidP="00F81AC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 Первомайская, от</w:t>
            </w:r>
            <w:r w:rsidRPr="00F81AC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дома №42б по дом №79</w:t>
            </w:r>
          </w:p>
        </w:tc>
        <w:tc>
          <w:tcPr>
            <w:tcW w:w="513" w:type="pct"/>
            <w:vAlign w:val="center"/>
          </w:tcPr>
          <w:p w:rsidR="003E3568" w:rsidRPr="00F81AC9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F81AC9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F81AC9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81AC9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F81AC9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81"/>
        </w:trPr>
        <w:tc>
          <w:tcPr>
            <w:tcW w:w="279" w:type="pct"/>
            <w:vAlign w:val="center"/>
          </w:tcPr>
          <w:p w:rsidR="003E3568" w:rsidRPr="00DE49F5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19" w:type="pct"/>
            <w:vAlign w:val="center"/>
          </w:tcPr>
          <w:p w:rsidR="003E3568" w:rsidRPr="00DE49F5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ул.Первомайская около дома №97</w:t>
            </w:r>
          </w:p>
        </w:tc>
        <w:tc>
          <w:tcPr>
            <w:tcW w:w="2476" w:type="pct"/>
          </w:tcPr>
          <w:p w:rsidR="003E3568" w:rsidRPr="00DE49F5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ул.Первомайская от</w:t>
            </w: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дома №80 по дом №148</w:t>
            </w:r>
          </w:p>
          <w:p w:rsidR="003E3568" w:rsidRPr="00DE49F5" w:rsidRDefault="003E3568" w:rsidP="00745B83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3" w:type="pct"/>
            <w:vAlign w:val="center"/>
          </w:tcPr>
          <w:p w:rsidR="003E3568" w:rsidRPr="00DE49F5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560E52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DE49F5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123"/>
        </w:trPr>
        <w:tc>
          <w:tcPr>
            <w:tcW w:w="279" w:type="pct"/>
            <w:vAlign w:val="center"/>
          </w:tcPr>
          <w:p w:rsidR="003E3568" w:rsidRPr="005D3DB9" w:rsidRDefault="003E3568" w:rsidP="00745B83">
            <w:pPr>
              <w:rPr>
                <w:rFonts w:ascii="Courier New" w:hAnsi="Courier New" w:cs="Courier New"/>
                <w:color w:val="FF0000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19" w:type="pct"/>
            <w:vAlign w:val="center"/>
          </w:tcPr>
          <w:p w:rsidR="003E3568" w:rsidRPr="00095B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095BF4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</w:t>
            </w:r>
          </w:p>
          <w:p w:rsidR="003E3568" w:rsidRPr="00095B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095B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Ул.Степана Разина около дома№48</w:t>
            </w:r>
          </w:p>
        </w:tc>
        <w:tc>
          <w:tcPr>
            <w:tcW w:w="2476" w:type="pct"/>
          </w:tcPr>
          <w:p w:rsidR="003E3568" w:rsidRPr="00095B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095BF4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095B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ул.Степана Разина от</w:t>
            </w:r>
          </w:p>
          <w:p w:rsidR="003E3568" w:rsidRPr="00095BF4" w:rsidRDefault="003E3568" w:rsidP="00095BF4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</w:rPr>
            </w:pPr>
            <w:r w:rsidRPr="00095BF4">
              <w:rPr>
                <w:rFonts w:ascii="Courier New" w:hAnsi="Courier New" w:cs="Courier New"/>
                <w:sz w:val="22"/>
                <w:szCs w:val="22"/>
              </w:rPr>
              <w:t xml:space="preserve"> д.2 до дома №48</w:t>
            </w:r>
          </w:p>
        </w:tc>
        <w:tc>
          <w:tcPr>
            <w:tcW w:w="513" w:type="pct"/>
            <w:vAlign w:val="center"/>
          </w:tcPr>
          <w:p w:rsidR="003E3568" w:rsidRPr="00095B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095BF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095BF4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095BF4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095BF4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42"/>
        </w:trPr>
        <w:tc>
          <w:tcPr>
            <w:tcW w:w="279" w:type="pct"/>
            <w:vAlign w:val="center"/>
          </w:tcPr>
          <w:p w:rsidR="003E3568" w:rsidRPr="003940E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219" w:type="pct"/>
            <w:vAlign w:val="center"/>
          </w:tcPr>
          <w:p w:rsidR="003E3568" w:rsidRPr="003940EF" w:rsidRDefault="003E3568" w:rsidP="00E93B7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</w:t>
            </w:r>
          </w:p>
          <w:p w:rsidR="003E3568" w:rsidRPr="003940EF" w:rsidRDefault="003E3568" w:rsidP="00E93B70">
            <w:pPr>
              <w:rPr>
                <w:rFonts w:ascii="Courier New" w:hAnsi="Courier New" w:cs="Courier New"/>
                <w:lang w:eastAsia="en-US"/>
              </w:rPr>
            </w:pP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Ул.Степана Разина около</w:t>
            </w:r>
          </w:p>
        </w:tc>
        <w:tc>
          <w:tcPr>
            <w:tcW w:w="2476" w:type="pct"/>
          </w:tcPr>
          <w:p w:rsidR="003E3568" w:rsidRPr="003940E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ул.Степана Разина дом №1 ул.Трактовая от дома №1 по дом №6</w:t>
            </w:r>
          </w:p>
        </w:tc>
        <w:tc>
          <w:tcPr>
            <w:tcW w:w="513" w:type="pct"/>
            <w:vAlign w:val="center"/>
          </w:tcPr>
          <w:p w:rsidR="003E3568" w:rsidRPr="003940E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3940E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3940EF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val="en-US" w:eastAsia="en-US"/>
              </w:rPr>
            </w:pPr>
            <w:r w:rsidRPr="003940EF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3940EF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81"/>
        </w:trPr>
        <w:tc>
          <w:tcPr>
            <w:tcW w:w="279" w:type="pct"/>
            <w:vAlign w:val="center"/>
          </w:tcPr>
          <w:p w:rsidR="003E3568" w:rsidRPr="005D3DB9" w:rsidRDefault="003E3568" w:rsidP="00745B83">
            <w:pPr>
              <w:rPr>
                <w:rFonts w:ascii="Courier New" w:hAnsi="Courier New" w:cs="Courier New"/>
                <w:color w:val="FF0000"/>
                <w:lang w:eastAsia="en-US"/>
              </w:rPr>
            </w:pPr>
            <w:r w:rsidRPr="00DE49F5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19" w:type="pct"/>
            <w:vAlign w:val="center"/>
          </w:tcPr>
          <w:p w:rsidR="003E3568" w:rsidRPr="00C117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,ул.Шахтерская напротив дома №18</w:t>
            </w:r>
          </w:p>
        </w:tc>
        <w:tc>
          <w:tcPr>
            <w:tcW w:w="2476" w:type="pct"/>
          </w:tcPr>
          <w:p w:rsidR="003E3568" w:rsidRPr="00C117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C117F3" w:rsidRDefault="003E3568" w:rsidP="00C117F3">
            <w:pPr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ул.Шахтерская,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</w:t>
            </w: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дома №2 по дом №58</w:t>
            </w:r>
          </w:p>
          <w:p w:rsidR="003E3568" w:rsidRPr="00C117F3" w:rsidRDefault="003E3568" w:rsidP="00C117F3">
            <w:pPr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ул.Рабочая от дома №2 по дом №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513" w:type="pct"/>
            <w:vAlign w:val="center"/>
          </w:tcPr>
          <w:p w:rsidR="003E3568" w:rsidRPr="00C117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C117F3" w:rsidRDefault="003E3568" w:rsidP="00745B83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C117F3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C117F3" w:rsidRDefault="003E3568" w:rsidP="00745B83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19" w:type="pct"/>
            <w:vAlign w:val="center"/>
          </w:tcPr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,ул.Шахтерская напротив кладбища</w:t>
            </w:r>
          </w:p>
        </w:tc>
        <w:tc>
          <w:tcPr>
            <w:tcW w:w="2476" w:type="pct"/>
          </w:tcPr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Шахтерская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от дома №57 по дом №75</w:t>
            </w:r>
          </w:p>
        </w:tc>
        <w:tc>
          <w:tcPr>
            <w:tcW w:w="513" w:type="pct"/>
            <w:vAlign w:val="center"/>
          </w:tcPr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A73F29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A73F29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A73F2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219" w:type="pct"/>
            <w:vAlign w:val="center"/>
          </w:tcPr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 ,ул.Пер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онная около магазина Фортуна дом №79а</w:t>
            </w:r>
          </w:p>
        </w:tc>
        <w:tc>
          <w:tcPr>
            <w:tcW w:w="2476" w:type="pct"/>
          </w:tcPr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</w:p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ул.Пер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онная от дома №2 по дом №38</w:t>
            </w:r>
          </w:p>
        </w:tc>
        <w:tc>
          <w:tcPr>
            <w:tcW w:w="513" w:type="pct"/>
            <w:vAlign w:val="center"/>
          </w:tcPr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7138F4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val="en-US"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Default="003E3568" w:rsidP="00E7105F">
            <w:pPr>
              <w:rPr>
                <w:rFonts w:ascii="Courier New" w:hAnsi="Courier New" w:cs="Courier New"/>
                <w:color w:val="FF0000"/>
                <w:lang w:eastAsia="en-US"/>
              </w:rPr>
            </w:pPr>
            <w:r w:rsidRPr="00C41378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219" w:type="pct"/>
            <w:vAlign w:val="center"/>
          </w:tcPr>
          <w:p w:rsidR="003E3568" w:rsidRDefault="003E3568" w:rsidP="00E710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П.Забитуй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</w:p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Колхозная напротив железнодорожного переезда</w:t>
            </w:r>
          </w:p>
        </w:tc>
        <w:tc>
          <w:tcPr>
            <w:tcW w:w="2476" w:type="pct"/>
          </w:tcPr>
          <w:p w:rsidR="003E3568" w:rsidRPr="007138F4" w:rsidRDefault="003E3568" w:rsidP="007331B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.Забитуй,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ул.Колхозная от дома №9,12,14,17,24,25,27,28,31,35,36,37,38,54,68,70,76,78,80,86,94,96 </w:t>
            </w:r>
          </w:p>
          <w:p w:rsidR="003E3568" w:rsidRPr="007138F4" w:rsidRDefault="003E3568" w:rsidP="007331B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 дом №3,10,11,16,17,28</w:t>
            </w:r>
          </w:p>
          <w:p w:rsidR="003E3568" w:rsidRPr="007138F4" w:rsidRDefault="003E3568" w:rsidP="007331B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Ул.Степная дом №13,17,29,30,32,38,39,48  </w:t>
            </w:r>
          </w:p>
        </w:tc>
        <w:tc>
          <w:tcPr>
            <w:tcW w:w="513" w:type="pct"/>
            <w:vAlign w:val="center"/>
          </w:tcPr>
          <w:p w:rsidR="003E3568" w:rsidRPr="007138F4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7138F4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</w:rPr>
            </w:pPr>
            <w:r w:rsidRPr="007138F4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219" w:type="pct"/>
            <w:vAlign w:val="center"/>
          </w:tcPr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.Нарены,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Центральная,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напротив автобусной оста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но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ки</w:t>
            </w:r>
          </w:p>
        </w:tc>
        <w:tc>
          <w:tcPr>
            <w:tcW w:w="2476" w:type="pct"/>
          </w:tcPr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.Нарены,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ул.Центральная от дома №1 по дом №26</w:t>
            </w:r>
          </w:p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л.Полевая от дома №1 по дом №8</w:t>
            </w:r>
          </w:p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л.Степная от дома №1 по дом №5</w:t>
            </w:r>
          </w:p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Переулок складской с дома №1 по дом №5</w:t>
            </w:r>
          </w:p>
        </w:tc>
        <w:tc>
          <w:tcPr>
            <w:tcW w:w="513" w:type="pct"/>
            <w:vAlign w:val="center"/>
          </w:tcPr>
          <w:p w:rsidR="003E3568" w:rsidRPr="00CC2B49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CC2B49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CC2B49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</w:rPr>
            </w:pPr>
            <w:r w:rsidRPr="00CC2B49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219" w:type="pct"/>
            <w:vAlign w:val="center"/>
          </w:tcPr>
          <w:p w:rsidR="003E3568" w:rsidRPr="00A006F0" w:rsidRDefault="003E3568" w:rsidP="00486057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.Иванова,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Белорусская,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около дома №7</w:t>
            </w:r>
          </w:p>
        </w:tc>
        <w:tc>
          <w:tcPr>
            <w:tcW w:w="2476" w:type="pct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.Иванова,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ул.Белорусская от дома №1 по дом №12</w:t>
            </w:r>
          </w:p>
        </w:tc>
        <w:tc>
          <w:tcPr>
            <w:tcW w:w="513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560E52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E3568" w:rsidRPr="005D3DB9" w:rsidTr="007138F4">
        <w:trPr>
          <w:trHeight w:val="55"/>
        </w:trPr>
        <w:tc>
          <w:tcPr>
            <w:tcW w:w="279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219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.Иванова,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ул.Озерная напротив дома №2</w:t>
            </w:r>
          </w:p>
        </w:tc>
        <w:tc>
          <w:tcPr>
            <w:tcW w:w="2476" w:type="pct"/>
          </w:tcPr>
          <w:p w:rsidR="003E3568" w:rsidRPr="00A006F0" w:rsidRDefault="003E3568" w:rsidP="00A006F0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Д.Иванова ул.Озерная от дома №1 по дом №10</w:t>
            </w:r>
          </w:p>
          <w:p w:rsidR="003E3568" w:rsidRPr="00A006F0" w:rsidRDefault="003E3568" w:rsidP="00A006F0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Ул.Строительная от дома №1 по дом №16</w:t>
            </w:r>
          </w:p>
        </w:tc>
        <w:tc>
          <w:tcPr>
            <w:tcW w:w="513" w:type="pct"/>
            <w:vAlign w:val="center"/>
          </w:tcPr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3" w:type="pct"/>
            <w:vAlign w:val="center"/>
          </w:tcPr>
          <w:p w:rsidR="003E3568" w:rsidRPr="00A006F0" w:rsidRDefault="003E3568" w:rsidP="00E7105F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lang w:val="en-US" w:eastAsia="en-US"/>
              </w:rPr>
            </w:pPr>
            <w:r w:rsidRPr="00A006F0">
              <w:rPr>
                <w:rFonts w:ascii="Courier New" w:hAnsi="Courier New" w:cs="Courier New"/>
                <w:sz w:val="22"/>
                <w:szCs w:val="22"/>
              </w:rPr>
              <w:t>0,75 куб.м.</w:t>
            </w:r>
          </w:p>
          <w:p w:rsidR="003E3568" w:rsidRPr="00A006F0" w:rsidRDefault="003E3568" w:rsidP="00E7105F">
            <w:pPr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3E3568" w:rsidRPr="005D3DB9" w:rsidRDefault="003E3568" w:rsidP="00375829">
      <w:pPr>
        <w:tabs>
          <w:tab w:val="left" w:pos="7890"/>
        </w:tabs>
        <w:jc w:val="center"/>
      </w:pPr>
    </w:p>
    <w:sectPr w:rsidR="003E3568" w:rsidRPr="005D3DB9" w:rsidSect="003B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44278C7"/>
    <w:multiLevelType w:val="hybridMultilevel"/>
    <w:tmpl w:val="38767EC4"/>
    <w:lvl w:ilvl="0" w:tplc="C57A94A0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EB528A"/>
    <w:multiLevelType w:val="hybridMultilevel"/>
    <w:tmpl w:val="9A6A7960"/>
    <w:lvl w:ilvl="0" w:tplc="75CED1F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097151"/>
    <w:multiLevelType w:val="hybridMultilevel"/>
    <w:tmpl w:val="7DE68912"/>
    <w:lvl w:ilvl="0" w:tplc="B792CD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0C221BC"/>
    <w:multiLevelType w:val="hybridMultilevel"/>
    <w:tmpl w:val="895865F8"/>
    <w:lvl w:ilvl="0" w:tplc="A1BE7F1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AB57E9"/>
    <w:multiLevelType w:val="multilevel"/>
    <w:tmpl w:val="9F423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8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>
    <w:nsid w:val="265414B9"/>
    <w:multiLevelType w:val="hybridMultilevel"/>
    <w:tmpl w:val="9E4C48D0"/>
    <w:lvl w:ilvl="0" w:tplc="8AA2E91C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D81D37"/>
    <w:multiLevelType w:val="hybridMultilevel"/>
    <w:tmpl w:val="00203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60F63BC"/>
    <w:multiLevelType w:val="multilevel"/>
    <w:tmpl w:val="490230B4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2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-696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-1044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-1752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-210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-2448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-3156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-3504" w:hanging="2160"/>
      </w:pPr>
      <w:rPr>
        <w:rFonts w:cs="Times New Roman" w:hint="default"/>
        <w:color w:val="auto"/>
      </w:rPr>
    </w:lvl>
  </w:abstractNum>
  <w:abstractNum w:abstractNumId="9">
    <w:nsid w:val="499C2C51"/>
    <w:multiLevelType w:val="hybridMultilevel"/>
    <w:tmpl w:val="052E071E"/>
    <w:lvl w:ilvl="0" w:tplc="8F2C1B70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D394E2C"/>
    <w:multiLevelType w:val="hybridMultilevel"/>
    <w:tmpl w:val="099A93E0"/>
    <w:lvl w:ilvl="0" w:tplc="67F47D6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4FF7525"/>
    <w:multiLevelType w:val="hybridMultilevel"/>
    <w:tmpl w:val="AE3EFACA"/>
    <w:lvl w:ilvl="0" w:tplc="1AEC3572">
      <w:start w:val="1"/>
      <w:numFmt w:val="decimal"/>
      <w:lvlText w:val="%1."/>
      <w:lvlJc w:val="left"/>
      <w:pPr>
        <w:tabs>
          <w:tab w:val="num" w:pos="2820"/>
        </w:tabs>
        <w:ind w:left="282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  <w:rPr>
        <w:rFonts w:cs="Times New Roman"/>
      </w:rPr>
    </w:lvl>
  </w:abstractNum>
  <w:abstractNum w:abstractNumId="12">
    <w:nsid w:val="57FF0A09"/>
    <w:multiLevelType w:val="hybridMultilevel"/>
    <w:tmpl w:val="94867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B35D1E"/>
    <w:multiLevelType w:val="hybridMultilevel"/>
    <w:tmpl w:val="01FA5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FF344D9"/>
    <w:multiLevelType w:val="hybridMultilevel"/>
    <w:tmpl w:val="1F6CBA34"/>
    <w:lvl w:ilvl="0" w:tplc="51602CC0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263EB9"/>
    <w:multiLevelType w:val="hybridMultilevel"/>
    <w:tmpl w:val="1542F0DE"/>
    <w:lvl w:ilvl="0" w:tplc="186A22A2">
      <w:start w:val="1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D093917"/>
    <w:multiLevelType w:val="hybridMultilevel"/>
    <w:tmpl w:val="3514C460"/>
    <w:lvl w:ilvl="0" w:tplc="0A3E6DF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D54483F"/>
    <w:multiLevelType w:val="hybridMultilevel"/>
    <w:tmpl w:val="7D547C72"/>
    <w:lvl w:ilvl="0" w:tplc="E250B6C0">
      <w:start w:val="1"/>
      <w:numFmt w:val="decimal"/>
      <w:lvlText w:val="%1."/>
      <w:lvlJc w:val="left"/>
      <w:pPr>
        <w:tabs>
          <w:tab w:val="num" w:pos="1125"/>
        </w:tabs>
        <w:ind w:left="112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6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4"/>
  </w:num>
  <w:num w:numId="10">
    <w:abstractNumId w:val="9"/>
  </w:num>
  <w:num w:numId="11">
    <w:abstractNumId w:val="13"/>
  </w:num>
  <w:num w:numId="12">
    <w:abstractNumId w:val="17"/>
  </w:num>
  <w:num w:numId="13">
    <w:abstractNumId w:val="6"/>
  </w:num>
  <w:num w:numId="14">
    <w:abstractNumId w:val="12"/>
  </w:num>
  <w:num w:numId="15">
    <w:abstractNumId w:val="2"/>
  </w:num>
  <w:num w:numId="16">
    <w:abstractNumId w:val="15"/>
  </w:num>
  <w:num w:numId="17">
    <w:abstractNumId w:val="1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453A"/>
    <w:rsid w:val="0002767E"/>
    <w:rsid w:val="00062D32"/>
    <w:rsid w:val="00082474"/>
    <w:rsid w:val="00084830"/>
    <w:rsid w:val="00095BF4"/>
    <w:rsid w:val="000C26E7"/>
    <w:rsid w:val="000C7933"/>
    <w:rsid w:val="00127D56"/>
    <w:rsid w:val="00142904"/>
    <w:rsid w:val="00160445"/>
    <w:rsid w:val="002556A4"/>
    <w:rsid w:val="002564CF"/>
    <w:rsid w:val="002F5E50"/>
    <w:rsid w:val="002F6D61"/>
    <w:rsid w:val="00352CD5"/>
    <w:rsid w:val="003646D8"/>
    <w:rsid w:val="00375829"/>
    <w:rsid w:val="003912F3"/>
    <w:rsid w:val="003940EF"/>
    <w:rsid w:val="003A5B08"/>
    <w:rsid w:val="003B016F"/>
    <w:rsid w:val="003E3568"/>
    <w:rsid w:val="0045168D"/>
    <w:rsid w:val="00486057"/>
    <w:rsid w:val="00495391"/>
    <w:rsid w:val="004D6CC6"/>
    <w:rsid w:val="00532CAF"/>
    <w:rsid w:val="0054419C"/>
    <w:rsid w:val="00560E52"/>
    <w:rsid w:val="00590E26"/>
    <w:rsid w:val="005D3DB9"/>
    <w:rsid w:val="00666660"/>
    <w:rsid w:val="00674675"/>
    <w:rsid w:val="006849E1"/>
    <w:rsid w:val="00693599"/>
    <w:rsid w:val="006B38C7"/>
    <w:rsid w:val="006C1F58"/>
    <w:rsid w:val="007138F4"/>
    <w:rsid w:val="007331BF"/>
    <w:rsid w:val="00745B83"/>
    <w:rsid w:val="007558F4"/>
    <w:rsid w:val="0076351E"/>
    <w:rsid w:val="007A5BEE"/>
    <w:rsid w:val="007B6FE5"/>
    <w:rsid w:val="007D400A"/>
    <w:rsid w:val="007F6F2B"/>
    <w:rsid w:val="00834F66"/>
    <w:rsid w:val="008665B1"/>
    <w:rsid w:val="008839D9"/>
    <w:rsid w:val="0090453A"/>
    <w:rsid w:val="00914BC8"/>
    <w:rsid w:val="00965B67"/>
    <w:rsid w:val="00990B5D"/>
    <w:rsid w:val="009E64FB"/>
    <w:rsid w:val="00A006F0"/>
    <w:rsid w:val="00A4629A"/>
    <w:rsid w:val="00A73F29"/>
    <w:rsid w:val="00AD0986"/>
    <w:rsid w:val="00B11A41"/>
    <w:rsid w:val="00B81F66"/>
    <w:rsid w:val="00BA0D57"/>
    <w:rsid w:val="00BD00A2"/>
    <w:rsid w:val="00BF5098"/>
    <w:rsid w:val="00C00337"/>
    <w:rsid w:val="00C117F3"/>
    <w:rsid w:val="00C25ADC"/>
    <w:rsid w:val="00C3782C"/>
    <w:rsid w:val="00C41378"/>
    <w:rsid w:val="00CC2B49"/>
    <w:rsid w:val="00CF2148"/>
    <w:rsid w:val="00D41396"/>
    <w:rsid w:val="00D66EA3"/>
    <w:rsid w:val="00DE49F5"/>
    <w:rsid w:val="00DE5946"/>
    <w:rsid w:val="00E7105F"/>
    <w:rsid w:val="00E93B70"/>
    <w:rsid w:val="00EA2A18"/>
    <w:rsid w:val="00F16171"/>
    <w:rsid w:val="00F56597"/>
    <w:rsid w:val="00F802B3"/>
    <w:rsid w:val="00F81AC9"/>
    <w:rsid w:val="00FB02E7"/>
    <w:rsid w:val="00FD010D"/>
    <w:rsid w:val="00FF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E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52C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52CD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52CD5"/>
    <w:rPr>
      <w:rFonts w:ascii="Cambria" w:hAnsi="Cambria" w:cs="Times New Roman"/>
      <w:b/>
      <w:bCs/>
      <w:kern w:val="32"/>
      <w:sz w:val="32"/>
      <w:szCs w:val="32"/>
      <w:lang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52CD5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352CD5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52CD5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352CD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352C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2CD5"/>
    <w:rPr>
      <w:rFonts w:ascii="Times New Roman" w:hAnsi="Times New Roman" w:cs="Times New Roman"/>
      <w:sz w:val="24"/>
      <w:szCs w:val="24"/>
      <w:lang/>
    </w:rPr>
  </w:style>
  <w:style w:type="paragraph" w:styleId="Footer">
    <w:name w:val="footer"/>
    <w:basedOn w:val="Normal"/>
    <w:link w:val="FooterChar"/>
    <w:uiPriority w:val="99"/>
    <w:rsid w:val="00352CD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2CD5"/>
    <w:rPr>
      <w:rFonts w:ascii="Times New Roman" w:hAnsi="Times New Roman" w:cs="Times New Roman"/>
      <w:sz w:val="24"/>
      <w:szCs w:val="24"/>
      <w:lang/>
    </w:rPr>
  </w:style>
  <w:style w:type="paragraph" w:styleId="Title">
    <w:name w:val="Title"/>
    <w:basedOn w:val="Normal"/>
    <w:next w:val="Normal"/>
    <w:link w:val="TitleChar"/>
    <w:uiPriority w:val="99"/>
    <w:qFormat/>
    <w:rsid w:val="00352CD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352CD5"/>
    <w:rPr>
      <w:rFonts w:ascii="Cambria" w:hAnsi="Cambria" w:cs="Times New Roman"/>
      <w:b/>
      <w:bCs/>
      <w:kern w:val="28"/>
      <w:sz w:val="32"/>
      <w:szCs w:val="32"/>
      <w:lang/>
    </w:rPr>
  </w:style>
  <w:style w:type="paragraph" w:styleId="Subtitle">
    <w:name w:val="Subtitle"/>
    <w:basedOn w:val="Normal"/>
    <w:next w:val="Normal"/>
    <w:link w:val="SubtitleChar"/>
    <w:uiPriority w:val="99"/>
    <w:qFormat/>
    <w:rsid w:val="00352CD5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52CD5"/>
    <w:rPr>
      <w:rFonts w:ascii="Cambria" w:hAnsi="Cambria" w:cs="Times New Roman"/>
      <w:sz w:val="24"/>
      <w:szCs w:val="24"/>
      <w:lang/>
    </w:rPr>
  </w:style>
  <w:style w:type="paragraph" w:styleId="BalloonText">
    <w:name w:val="Balloon Text"/>
    <w:basedOn w:val="Normal"/>
    <w:link w:val="BalloonTextChar"/>
    <w:uiPriority w:val="99"/>
    <w:semiHidden/>
    <w:rsid w:val="00352CD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2CD5"/>
    <w:rPr>
      <w:rFonts w:ascii="Tahoma" w:hAnsi="Tahoma" w:cs="Times New Roman"/>
      <w:sz w:val="16"/>
      <w:szCs w:val="16"/>
      <w:lang/>
    </w:rPr>
  </w:style>
  <w:style w:type="paragraph" w:customStyle="1" w:styleId="Default">
    <w:name w:val="Default"/>
    <w:uiPriority w:val="99"/>
    <w:rsid w:val="00352CD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1">
    <w:name w:val="p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">
    <w:name w:val="p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">
    <w:name w:val="p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">
    <w:name w:val="p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">
    <w:name w:val="p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">
    <w:name w:val="p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">
    <w:name w:val="p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">
    <w:name w:val="p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">
    <w:name w:val="p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">
    <w:name w:val="p1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">
    <w:name w:val="p1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">
    <w:name w:val="p1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">
    <w:name w:val="p1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">
    <w:name w:val="p1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">
    <w:name w:val="p1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6">
    <w:name w:val="p1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7">
    <w:name w:val="p1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8">
    <w:name w:val="p1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9">
    <w:name w:val="p1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0">
    <w:name w:val="p2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1">
    <w:name w:val="p2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2">
    <w:name w:val="p2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3">
    <w:name w:val="p2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4">
    <w:name w:val="p2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5">
    <w:name w:val="p2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6">
    <w:name w:val="p2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7">
    <w:name w:val="p2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8">
    <w:name w:val="p2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29">
    <w:name w:val="p2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0">
    <w:name w:val="p3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1">
    <w:name w:val="p3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2">
    <w:name w:val="p3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3">
    <w:name w:val="p3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4">
    <w:name w:val="p3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5">
    <w:name w:val="p3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6">
    <w:name w:val="p3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7">
    <w:name w:val="p3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8">
    <w:name w:val="p3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39">
    <w:name w:val="p3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0">
    <w:name w:val="p4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1">
    <w:name w:val="p4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2">
    <w:name w:val="p4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3">
    <w:name w:val="p4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4">
    <w:name w:val="p4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5">
    <w:name w:val="p4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6">
    <w:name w:val="p4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7">
    <w:name w:val="p4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8">
    <w:name w:val="p4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49">
    <w:name w:val="p4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0">
    <w:name w:val="p5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1">
    <w:name w:val="p5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2">
    <w:name w:val="p5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3">
    <w:name w:val="p5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4">
    <w:name w:val="p5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5">
    <w:name w:val="p5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6">
    <w:name w:val="p5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7">
    <w:name w:val="p5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8">
    <w:name w:val="p5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59">
    <w:name w:val="p5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0">
    <w:name w:val="p6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1">
    <w:name w:val="p6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2">
    <w:name w:val="p6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3">
    <w:name w:val="p6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4">
    <w:name w:val="p6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5">
    <w:name w:val="p6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6">
    <w:name w:val="p6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7">
    <w:name w:val="p6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8">
    <w:name w:val="p6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69">
    <w:name w:val="p6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0">
    <w:name w:val="p7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1">
    <w:name w:val="p7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2">
    <w:name w:val="p7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3">
    <w:name w:val="p7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4">
    <w:name w:val="p7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5">
    <w:name w:val="p7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6">
    <w:name w:val="p7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7">
    <w:name w:val="p7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8">
    <w:name w:val="p7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79">
    <w:name w:val="p7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0">
    <w:name w:val="p8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1">
    <w:name w:val="p8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2">
    <w:name w:val="p8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3">
    <w:name w:val="p8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4">
    <w:name w:val="p8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5">
    <w:name w:val="p8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6">
    <w:name w:val="p8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7">
    <w:name w:val="p8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8">
    <w:name w:val="p8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89">
    <w:name w:val="p8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0">
    <w:name w:val="p9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1">
    <w:name w:val="p9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2">
    <w:name w:val="p9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3">
    <w:name w:val="p9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5">
    <w:name w:val="p9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6">
    <w:name w:val="p9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7">
    <w:name w:val="p9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8">
    <w:name w:val="p9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99">
    <w:name w:val="p9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0">
    <w:name w:val="p10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1">
    <w:name w:val="p10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2">
    <w:name w:val="p10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3">
    <w:name w:val="p10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4">
    <w:name w:val="p10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5">
    <w:name w:val="p10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6">
    <w:name w:val="p10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7">
    <w:name w:val="p10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8">
    <w:name w:val="p10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09">
    <w:name w:val="p10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0">
    <w:name w:val="p11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1">
    <w:name w:val="p11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2">
    <w:name w:val="p11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3">
    <w:name w:val="p11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4">
    <w:name w:val="p11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5">
    <w:name w:val="p11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6">
    <w:name w:val="p11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7">
    <w:name w:val="p11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8">
    <w:name w:val="p11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19">
    <w:name w:val="p11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0">
    <w:name w:val="p12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1">
    <w:name w:val="p12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2">
    <w:name w:val="p12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3">
    <w:name w:val="p12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4">
    <w:name w:val="p12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5">
    <w:name w:val="p12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6">
    <w:name w:val="p12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7">
    <w:name w:val="p12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8">
    <w:name w:val="p12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29">
    <w:name w:val="p12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0">
    <w:name w:val="p13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1">
    <w:name w:val="p13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2">
    <w:name w:val="p13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3">
    <w:name w:val="p13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4">
    <w:name w:val="p13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5">
    <w:name w:val="p13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6">
    <w:name w:val="p13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7">
    <w:name w:val="p13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8">
    <w:name w:val="p13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39">
    <w:name w:val="p13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0">
    <w:name w:val="p14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1">
    <w:name w:val="p14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2">
    <w:name w:val="p14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3">
    <w:name w:val="p14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4">
    <w:name w:val="p144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5">
    <w:name w:val="p145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6">
    <w:name w:val="p146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7">
    <w:name w:val="p147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8">
    <w:name w:val="p148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49">
    <w:name w:val="p149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0">
    <w:name w:val="p150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1">
    <w:name w:val="p151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2">
    <w:name w:val="p152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3">
    <w:name w:val="p153"/>
    <w:basedOn w:val="Normal"/>
    <w:uiPriority w:val="99"/>
    <w:rsid w:val="00352CD5"/>
    <w:pPr>
      <w:spacing w:before="100" w:beforeAutospacing="1" w:after="100" w:afterAutospacing="1"/>
    </w:pPr>
  </w:style>
  <w:style w:type="paragraph" w:customStyle="1" w:styleId="p154">
    <w:name w:val="p154"/>
    <w:basedOn w:val="Normal"/>
    <w:uiPriority w:val="99"/>
    <w:rsid w:val="00352CD5"/>
    <w:pPr>
      <w:spacing w:before="100" w:beforeAutospacing="1" w:after="100" w:afterAutospacing="1"/>
    </w:pPr>
  </w:style>
  <w:style w:type="character" w:customStyle="1" w:styleId="s1">
    <w:name w:val="s1"/>
    <w:basedOn w:val="DefaultParagraphFont"/>
    <w:uiPriority w:val="99"/>
    <w:rsid w:val="00352CD5"/>
    <w:rPr>
      <w:rFonts w:cs="Times New Roman"/>
    </w:rPr>
  </w:style>
  <w:style w:type="character" w:customStyle="1" w:styleId="s2">
    <w:name w:val="s2"/>
    <w:basedOn w:val="DefaultParagraphFont"/>
    <w:uiPriority w:val="99"/>
    <w:rsid w:val="00352CD5"/>
    <w:rPr>
      <w:rFonts w:cs="Times New Roman"/>
    </w:rPr>
  </w:style>
  <w:style w:type="character" w:customStyle="1" w:styleId="s3">
    <w:name w:val="s3"/>
    <w:basedOn w:val="DefaultParagraphFont"/>
    <w:uiPriority w:val="99"/>
    <w:rsid w:val="00352CD5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352CD5"/>
    <w:rPr>
      <w:rFonts w:cs="Times New Roman"/>
    </w:rPr>
  </w:style>
  <w:style w:type="character" w:customStyle="1" w:styleId="s4">
    <w:name w:val="s4"/>
    <w:basedOn w:val="DefaultParagraphFont"/>
    <w:uiPriority w:val="99"/>
    <w:rsid w:val="00352CD5"/>
    <w:rPr>
      <w:rFonts w:cs="Times New Roman"/>
    </w:rPr>
  </w:style>
  <w:style w:type="character" w:customStyle="1" w:styleId="s5">
    <w:name w:val="s5"/>
    <w:basedOn w:val="DefaultParagraphFont"/>
    <w:uiPriority w:val="99"/>
    <w:rsid w:val="00352CD5"/>
    <w:rPr>
      <w:rFonts w:cs="Times New Roman"/>
    </w:rPr>
  </w:style>
  <w:style w:type="character" w:customStyle="1" w:styleId="s6">
    <w:name w:val="s6"/>
    <w:basedOn w:val="DefaultParagraphFont"/>
    <w:uiPriority w:val="99"/>
    <w:rsid w:val="00352CD5"/>
    <w:rPr>
      <w:rFonts w:cs="Times New Roman"/>
    </w:rPr>
  </w:style>
  <w:style w:type="character" w:customStyle="1" w:styleId="s7">
    <w:name w:val="s7"/>
    <w:basedOn w:val="DefaultParagraphFont"/>
    <w:uiPriority w:val="99"/>
    <w:rsid w:val="00352CD5"/>
    <w:rPr>
      <w:rFonts w:cs="Times New Roman"/>
    </w:rPr>
  </w:style>
  <w:style w:type="character" w:customStyle="1" w:styleId="s8">
    <w:name w:val="s8"/>
    <w:basedOn w:val="DefaultParagraphFont"/>
    <w:uiPriority w:val="99"/>
    <w:rsid w:val="00352CD5"/>
    <w:rPr>
      <w:rFonts w:cs="Times New Roman"/>
    </w:rPr>
  </w:style>
  <w:style w:type="character" w:customStyle="1" w:styleId="s9">
    <w:name w:val="s9"/>
    <w:basedOn w:val="DefaultParagraphFont"/>
    <w:uiPriority w:val="99"/>
    <w:rsid w:val="00352CD5"/>
    <w:rPr>
      <w:rFonts w:cs="Times New Roman"/>
    </w:rPr>
  </w:style>
  <w:style w:type="character" w:customStyle="1" w:styleId="s10">
    <w:name w:val="s10"/>
    <w:basedOn w:val="DefaultParagraphFont"/>
    <w:uiPriority w:val="99"/>
    <w:rsid w:val="00352CD5"/>
    <w:rPr>
      <w:rFonts w:cs="Times New Roman"/>
    </w:rPr>
  </w:style>
  <w:style w:type="character" w:customStyle="1" w:styleId="s11">
    <w:name w:val="s11"/>
    <w:basedOn w:val="DefaultParagraphFont"/>
    <w:uiPriority w:val="99"/>
    <w:rsid w:val="00352CD5"/>
    <w:rPr>
      <w:rFonts w:cs="Times New Roman"/>
    </w:rPr>
  </w:style>
  <w:style w:type="character" w:customStyle="1" w:styleId="s12">
    <w:name w:val="s12"/>
    <w:basedOn w:val="DefaultParagraphFont"/>
    <w:uiPriority w:val="99"/>
    <w:rsid w:val="00352CD5"/>
    <w:rPr>
      <w:rFonts w:cs="Times New Roman"/>
    </w:rPr>
  </w:style>
  <w:style w:type="character" w:customStyle="1" w:styleId="s13">
    <w:name w:val="s13"/>
    <w:basedOn w:val="DefaultParagraphFont"/>
    <w:uiPriority w:val="99"/>
    <w:rsid w:val="00352CD5"/>
    <w:rPr>
      <w:rFonts w:cs="Times New Roman"/>
    </w:rPr>
  </w:style>
  <w:style w:type="character" w:customStyle="1" w:styleId="s14">
    <w:name w:val="s14"/>
    <w:basedOn w:val="DefaultParagraphFont"/>
    <w:uiPriority w:val="99"/>
    <w:rsid w:val="00352CD5"/>
    <w:rPr>
      <w:rFonts w:cs="Times New Roman"/>
    </w:rPr>
  </w:style>
  <w:style w:type="character" w:customStyle="1" w:styleId="s15">
    <w:name w:val="s15"/>
    <w:basedOn w:val="DefaultParagraphFont"/>
    <w:uiPriority w:val="99"/>
    <w:rsid w:val="00352CD5"/>
    <w:rPr>
      <w:rFonts w:cs="Times New Roman"/>
    </w:rPr>
  </w:style>
  <w:style w:type="character" w:customStyle="1" w:styleId="s16">
    <w:name w:val="s16"/>
    <w:basedOn w:val="DefaultParagraphFont"/>
    <w:uiPriority w:val="99"/>
    <w:rsid w:val="00352CD5"/>
    <w:rPr>
      <w:rFonts w:cs="Times New Roman"/>
    </w:rPr>
  </w:style>
  <w:style w:type="character" w:customStyle="1" w:styleId="s17">
    <w:name w:val="s17"/>
    <w:basedOn w:val="DefaultParagraphFont"/>
    <w:uiPriority w:val="99"/>
    <w:rsid w:val="00352CD5"/>
    <w:rPr>
      <w:rFonts w:cs="Times New Roman"/>
    </w:rPr>
  </w:style>
  <w:style w:type="character" w:customStyle="1" w:styleId="s18">
    <w:name w:val="s18"/>
    <w:basedOn w:val="DefaultParagraphFont"/>
    <w:uiPriority w:val="99"/>
    <w:rsid w:val="00352CD5"/>
    <w:rPr>
      <w:rFonts w:cs="Times New Roman"/>
    </w:rPr>
  </w:style>
  <w:style w:type="character" w:customStyle="1" w:styleId="s19">
    <w:name w:val="s19"/>
    <w:basedOn w:val="DefaultParagraphFont"/>
    <w:uiPriority w:val="99"/>
    <w:rsid w:val="00352CD5"/>
    <w:rPr>
      <w:rFonts w:cs="Times New Roman"/>
    </w:rPr>
  </w:style>
  <w:style w:type="character" w:customStyle="1" w:styleId="s20">
    <w:name w:val="s20"/>
    <w:basedOn w:val="DefaultParagraphFont"/>
    <w:uiPriority w:val="99"/>
    <w:rsid w:val="00352CD5"/>
    <w:rPr>
      <w:rFonts w:cs="Times New Roman"/>
    </w:rPr>
  </w:style>
  <w:style w:type="character" w:customStyle="1" w:styleId="s21">
    <w:name w:val="s21"/>
    <w:basedOn w:val="DefaultParagraphFont"/>
    <w:uiPriority w:val="99"/>
    <w:rsid w:val="00352CD5"/>
    <w:rPr>
      <w:rFonts w:cs="Times New Roman"/>
    </w:rPr>
  </w:style>
  <w:style w:type="character" w:customStyle="1" w:styleId="s22">
    <w:name w:val="s22"/>
    <w:basedOn w:val="DefaultParagraphFont"/>
    <w:uiPriority w:val="99"/>
    <w:rsid w:val="00352CD5"/>
    <w:rPr>
      <w:rFonts w:cs="Times New Roman"/>
    </w:rPr>
  </w:style>
  <w:style w:type="character" w:customStyle="1" w:styleId="s23">
    <w:name w:val="s23"/>
    <w:basedOn w:val="DefaultParagraphFont"/>
    <w:uiPriority w:val="99"/>
    <w:rsid w:val="00352CD5"/>
    <w:rPr>
      <w:rFonts w:cs="Times New Roman"/>
    </w:rPr>
  </w:style>
  <w:style w:type="character" w:customStyle="1" w:styleId="s24">
    <w:name w:val="s24"/>
    <w:basedOn w:val="DefaultParagraphFont"/>
    <w:uiPriority w:val="99"/>
    <w:rsid w:val="00352CD5"/>
    <w:rPr>
      <w:rFonts w:cs="Times New Roman"/>
    </w:rPr>
  </w:style>
  <w:style w:type="character" w:customStyle="1" w:styleId="s25">
    <w:name w:val="s25"/>
    <w:basedOn w:val="DefaultParagraphFont"/>
    <w:uiPriority w:val="99"/>
    <w:rsid w:val="00352CD5"/>
    <w:rPr>
      <w:rFonts w:cs="Times New Roman"/>
    </w:rPr>
  </w:style>
  <w:style w:type="character" w:customStyle="1" w:styleId="s26">
    <w:name w:val="s26"/>
    <w:basedOn w:val="DefaultParagraphFont"/>
    <w:uiPriority w:val="99"/>
    <w:rsid w:val="00352CD5"/>
    <w:rPr>
      <w:rFonts w:cs="Times New Roman"/>
    </w:rPr>
  </w:style>
  <w:style w:type="character" w:customStyle="1" w:styleId="s27">
    <w:name w:val="s27"/>
    <w:basedOn w:val="DefaultParagraphFont"/>
    <w:uiPriority w:val="99"/>
    <w:rsid w:val="00352CD5"/>
    <w:rPr>
      <w:rFonts w:cs="Times New Roman"/>
    </w:rPr>
  </w:style>
  <w:style w:type="character" w:customStyle="1" w:styleId="s28">
    <w:name w:val="s28"/>
    <w:basedOn w:val="DefaultParagraphFont"/>
    <w:uiPriority w:val="99"/>
    <w:rsid w:val="00352CD5"/>
    <w:rPr>
      <w:rFonts w:cs="Times New Roman"/>
    </w:rPr>
  </w:style>
  <w:style w:type="character" w:customStyle="1" w:styleId="s32">
    <w:name w:val="s32"/>
    <w:basedOn w:val="DefaultParagraphFont"/>
    <w:uiPriority w:val="99"/>
    <w:rsid w:val="00352CD5"/>
    <w:rPr>
      <w:rFonts w:cs="Times New Roman"/>
    </w:rPr>
  </w:style>
  <w:style w:type="character" w:customStyle="1" w:styleId="s33">
    <w:name w:val="s33"/>
    <w:basedOn w:val="DefaultParagraphFont"/>
    <w:uiPriority w:val="99"/>
    <w:rsid w:val="00352CD5"/>
    <w:rPr>
      <w:rFonts w:cs="Times New Roman"/>
    </w:rPr>
  </w:style>
  <w:style w:type="character" w:customStyle="1" w:styleId="s34">
    <w:name w:val="s34"/>
    <w:basedOn w:val="DefaultParagraphFont"/>
    <w:uiPriority w:val="99"/>
    <w:rsid w:val="00352CD5"/>
    <w:rPr>
      <w:rFonts w:cs="Times New Roman"/>
    </w:rPr>
  </w:style>
  <w:style w:type="character" w:customStyle="1" w:styleId="s36">
    <w:name w:val="s36"/>
    <w:basedOn w:val="DefaultParagraphFont"/>
    <w:uiPriority w:val="99"/>
    <w:rsid w:val="00352CD5"/>
    <w:rPr>
      <w:rFonts w:cs="Times New Roman"/>
    </w:rPr>
  </w:style>
  <w:style w:type="character" w:customStyle="1" w:styleId="s37">
    <w:name w:val="s37"/>
    <w:basedOn w:val="DefaultParagraphFont"/>
    <w:uiPriority w:val="99"/>
    <w:rsid w:val="00352CD5"/>
    <w:rPr>
      <w:rFonts w:cs="Times New Roman"/>
    </w:rPr>
  </w:style>
  <w:style w:type="character" w:customStyle="1" w:styleId="s38">
    <w:name w:val="s38"/>
    <w:basedOn w:val="DefaultParagraphFont"/>
    <w:uiPriority w:val="99"/>
    <w:rsid w:val="00352CD5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352CD5"/>
    <w:rPr>
      <w:rFonts w:cs="Times New Roman"/>
    </w:rPr>
  </w:style>
  <w:style w:type="table" w:styleId="TableGrid">
    <w:name w:val="Table Grid"/>
    <w:basedOn w:val="TableNormal"/>
    <w:uiPriority w:val="99"/>
    <w:rsid w:val="00352CD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 Знак Знак Знак"/>
    <w:basedOn w:val="Normal"/>
    <w:uiPriority w:val="99"/>
    <w:rsid w:val="00352C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352CD5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352CD5"/>
    <w:rPr>
      <w:rFonts w:cs="Times New Roman"/>
      <w:b/>
    </w:rPr>
  </w:style>
  <w:style w:type="character" w:styleId="PageNumber">
    <w:name w:val="page number"/>
    <w:basedOn w:val="DefaultParagraphFont"/>
    <w:uiPriority w:val="99"/>
    <w:rsid w:val="00352CD5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352CD5"/>
    <w:pPr>
      <w:ind w:firstLine="54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52CD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52C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Normal"/>
    <w:uiPriority w:val="99"/>
    <w:rsid w:val="00352CD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458</TotalTime>
  <Pages>3</Pages>
  <Words>714</Words>
  <Characters>4072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60</cp:revision>
  <cp:lastPrinted>2018-12-28T02:23:00Z</cp:lastPrinted>
  <dcterms:created xsi:type="dcterms:W3CDTF">2018-12-26T06:24:00Z</dcterms:created>
  <dcterms:modified xsi:type="dcterms:W3CDTF">2018-12-28T02:25:00Z</dcterms:modified>
</cp:coreProperties>
</file>