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8E6" w:rsidRPr="00894998" w:rsidRDefault="00F478E6" w:rsidP="00A149E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F478E6" w:rsidRPr="00894998" w:rsidRDefault="00F478E6" w:rsidP="00A149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26.11.2019г.</w:t>
      </w:r>
      <w:r w:rsidRPr="00894998">
        <w:rPr>
          <w:rFonts w:ascii="Arial" w:hAnsi="Arial" w:cs="Arial"/>
          <w:b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sz w:val="32"/>
          <w:szCs w:val="32"/>
          <w:lang w:eastAsia="ru-RU"/>
        </w:rPr>
        <w:t>4/375-</w:t>
      </w:r>
      <w:r w:rsidRPr="00894998">
        <w:rPr>
          <w:rFonts w:ascii="Arial" w:hAnsi="Arial" w:cs="Arial"/>
          <w:b/>
          <w:sz w:val="32"/>
          <w:szCs w:val="32"/>
          <w:lang w:eastAsia="ru-RU"/>
        </w:rPr>
        <w:t>ДМО</w:t>
      </w:r>
    </w:p>
    <w:p w:rsidR="00F478E6" w:rsidRPr="00894998" w:rsidRDefault="00F478E6" w:rsidP="00A149E2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94998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F478E6" w:rsidRPr="00894998" w:rsidRDefault="00F478E6" w:rsidP="00A149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/>
        </w:rPr>
      </w:pPr>
      <w:r w:rsidRPr="00894998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F478E6" w:rsidRDefault="00F478E6" w:rsidP="00F42E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94998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F478E6" w:rsidRDefault="00F478E6" w:rsidP="00F42E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МУНИЦИПАЛЬНОЕ ОБРАЗОВАНИЕ «ЗАБИТУЙ</w:t>
      </w:r>
      <w:r w:rsidRPr="00894998">
        <w:rPr>
          <w:rFonts w:ascii="Arial" w:hAnsi="Arial" w:cs="Arial"/>
          <w:b/>
          <w:bCs/>
          <w:sz w:val="32"/>
          <w:szCs w:val="32"/>
          <w:lang w:eastAsia="ru-RU"/>
        </w:rPr>
        <w:t>»</w:t>
      </w:r>
    </w:p>
    <w:p w:rsidR="00F478E6" w:rsidRPr="00F42EED" w:rsidRDefault="00F478E6" w:rsidP="00F42E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94998">
        <w:rPr>
          <w:rFonts w:ascii="Arial" w:hAnsi="Arial" w:cs="Arial"/>
          <w:b/>
          <w:bCs/>
          <w:sz w:val="32"/>
          <w:szCs w:val="32"/>
          <w:lang w:eastAsia="ru-RU"/>
        </w:rPr>
        <w:t>ДУМА</w:t>
      </w:r>
    </w:p>
    <w:p w:rsidR="00F478E6" w:rsidRDefault="00F478E6" w:rsidP="00A149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94998"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F478E6" w:rsidRPr="00894998" w:rsidRDefault="00F478E6" w:rsidP="001C74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F478E6" w:rsidRPr="00894998" w:rsidRDefault="00F478E6" w:rsidP="001C74C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94998">
        <w:rPr>
          <w:rFonts w:ascii="Arial" w:hAnsi="Arial" w:cs="Arial"/>
          <w:b/>
          <w:sz w:val="32"/>
          <w:szCs w:val="32"/>
          <w:lang w:eastAsia="ru-RU"/>
        </w:rPr>
        <w:t>ОБ УТВЕРЖДЕНИИ ПОЛОЖЕНИЯ ОБ АРХИВЕ ДУМЫ М</w:t>
      </w:r>
      <w:r>
        <w:rPr>
          <w:rFonts w:ascii="Arial" w:hAnsi="Arial" w:cs="Arial"/>
          <w:b/>
          <w:sz w:val="32"/>
          <w:szCs w:val="32"/>
          <w:lang w:eastAsia="ru-RU"/>
        </w:rPr>
        <w:t>УНИЦИПАЛЬНОГО ОБРАЗОВАНИЯ «ЗАБИТУЙ</w:t>
      </w:r>
      <w:r w:rsidRPr="00894998">
        <w:rPr>
          <w:rFonts w:ascii="Arial" w:hAnsi="Arial" w:cs="Arial"/>
          <w:b/>
          <w:sz w:val="32"/>
          <w:szCs w:val="32"/>
          <w:lang w:eastAsia="ru-RU"/>
        </w:rPr>
        <w:t xml:space="preserve">» </w:t>
      </w:r>
    </w:p>
    <w:p w:rsidR="00F478E6" w:rsidRPr="00894998" w:rsidRDefault="00F478E6" w:rsidP="00FA614E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FA32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color w:val="282828"/>
          <w:sz w:val="24"/>
          <w:szCs w:val="24"/>
          <w:lang w:eastAsia="ru-RU"/>
        </w:rPr>
        <w:t xml:space="preserve"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</w:t>
      </w:r>
      <w:r w:rsidRPr="00894998">
        <w:rPr>
          <w:rFonts w:ascii="Arial" w:hAnsi="Arial" w:cs="Arial"/>
          <w:color w:val="000000"/>
          <w:sz w:val="24"/>
          <w:szCs w:val="24"/>
          <w:lang w:eastAsia="ru-RU"/>
        </w:rPr>
        <w:t>на основании действующего законодательства «Об архивной службе», руков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одствуясь Федеральным законом N</w:t>
      </w:r>
      <w:r w:rsidRPr="00894998">
        <w:rPr>
          <w:rFonts w:ascii="Arial" w:hAnsi="Arial" w:cs="Arial"/>
          <w:color w:val="000000"/>
          <w:sz w:val="24"/>
          <w:szCs w:val="24"/>
          <w:lang w:eastAsia="ru-RU"/>
        </w:rPr>
        <w:t xml:space="preserve">131-ФЗ от 01.01.2001 "Об общих принципах </w:t>
      </w:r>
      <w:hyperlink r:id="rId5" w:tooltip="Органы местного самоуправления" w:history="1">
        <w:r w:rsidRPr="00894998">
          <w:rPr>
            <w:rFonts w:ascii="Arial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Pr="00894998">
        <w:rPr>
          <w:rFonts w:ascii="Arial" w:hAnsi="Arial" w:cs="Arial"/>
          <w:color w:val="000000"/>
          <w:sz w:val="24"/>
          <w:szCs w:val="24"/>
          <w:lang w:eastAsia="ru-RU"/>
        </w:rPr>
        <w:t xml:space="preserve"> в Российской Фе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дерации", Федеральным законом N</w:t>
      </w:r>
      <w:r w:rsidRPr="00894998">
        <w:rPr>
          <w:rFonts w:ascii="Arial" w:hAnsi="Arial" w:cs="Arial"/>
          <w:color w:val="000000"/>
          <w:sz w:val="24"/>
          <w:szCs w:val="24"/>
          <w:lang w:eastAsia="ru-RU"/>
        </w:rPr>
        <w:t>125-ФЗ от 01.01.2001 "Об архивном деле в Российской Федерации" и Основными правилами работы архивов организации,</w:t>
      </w:r>
      <w:r w:rsidRPr="00894998">
        <w:rPr>
          <w:rFonts w:ascii="Arial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Pr="00894998">
        <w:rPr>
          <w:rFonts w:ascii="Arial" w:hAnsi="Arial" w:cs="Arial"/>
          <w:bCs/>
          <w:sz w:val="24"/>
          <w:szCs w:val="24"/>
          <w:lang w:eastAsia="ru-RU"/>
        </w:rPr>
        <w:t>Приказом Федерального архивного агентства от 11 апреля 2018г</w:t>
      </w:r>
      <w:r>
        <w:rPr>
          <w:rFonts w:ascii="Arial" w:hAnsi="Arial" w:cs="Arial"/>
          <w:bCs/>
          <w:sz w:val="24"/>
          <w:szCs w:val="24"/>
          <w:lang w:eastAsia="ru-RU"/>
        </w:rPr>
        <w:t>.N</w:t>
      </w:r>
      <w:r w:rsidRPr="00894998">
        <w:rPr>
          <w:rFonts w:ascii="Arial" w:hAnsi="Arial" w:cs="Arial"/>
          <w:bCs/>
          <w:sz w:val="24"/>
          <w:szCs w:val="24"/>
          <w:lang w:eastAsia="ru-RU"/>
        </w:rPr>
        <w:t>42 “Об утверждении примерного положения об архиве организации”</w:t>
      </w:r>
      <w:r w:rsidRPr="00894998">
        <w:rPr>
          <w:rFonts w:ascii="Arial" w:hAnsi="Arial" w:cs="Arial"/>
          <w:color w:val="474747"/>
          <w:sz w:val="24"/>
          <w:szCs w:val="24"/>
          <w:lang w:eastAsia="ru-RU"/>
        </w:rPr>
        <w:t xml:space="preserve">, </w:t>
      </w:r>
      <w:r w:rsidRPr="00894998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», Дума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>,</w:t>
      </w:r>
    </w:p>
    <w:p w:rsidR="00F478E6" w:rsidRPr="00894998" w:rsidRDefault="00F478E6" w:rsidP="00FA32F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F478E6" w:rsidRPr="00894998" w:rsidRDefault="00F478E6" w:rsidP="00A149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894998">
        <w:rPr>
          <w:rFonts w:ascii="Arial" w:hAnsi="Arial" w:cs="Arial"/>
          <w:b/>
          <w:sz w:val="30"/>
          <w:szCs w:val="30"/>
          <w:lang w:eastAsia="ru-RU"/>
        </w:rPr>
        <w:t>РЕШИЛА:</w:t>
      </w:r>
    </w:p>
    <w:p w:rsidR="00F478E6" w:rsidRPr="00894998" w:rsidRDefault="00F478E6" w:rsidP="00A149E2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FA32F2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</w:t>
      </w:r>
      <w:r w:rsidRPr="00894998">
        <w:rPr>
          <w:rFonts w:ascii="Arial" w:hAnsi="Arial" w:cs="Arial"/>
          <w:color w:val="282828"/>
          <w:sz w:val="24"/>
          <w:szCs w:val="24"/>
          <w:lang w:eastAsia="ru-RU"/>
        </w:rPr>
        <w:t xml:space="preserve"> Утвердить Положение об архиве Думы муниципального образования «</w:t>
      </w:r>
      <w:r>
        <w:rPr>
          <w:rFonts w:ascii="Arial" w:hAnsi="Arial" w:cs="Arial"/>
          <w:color w:val="282828"/>
          <w:sz w:val="24"/>
          <w:szCs w:val="24"/>
          <w:lang w:eastAsia="ru-RU"/>
        </w:rPr>
        <w:t>Забитуй» согласно приложению;</w:t>
      </w:r>
    </w:p>
    <w:p w:rsidR="00F478E6" w:rsidRPr="005E1A55" w:rsidRDefault="00F478E6" w:rsidP="00894998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2. Опубликовать настоящее решение в печатном средстве</w:t>
      </w:r>
      <w:r>
        <w:rPr>
          <w:rFonts w:ascii="Arial" w:hAnsi="Arial" w:cs="Arial"/>
          <w:sz w:val="24"/>
          <w:szCs w:val="24"/>
        </w:rPr>
        <w:t xml:space="preserve"> массовой информации «Забитуйский</w:t>
      </w:r>
      <w:r w:rsidRPr="005E1A55">
        <w:rPr>
          <w:rFonts w:ascii="Arial" w:hAnsi="Arial" w:cs="Arial"/>
          <w:sz w:val="24"/>
          <w:szCs w:val="24"/>
        </w:rPr>
        <w:t xml:space="preserve"> вестник» </w:t>
      </w:r>
      <w:r>
        <w:rPr>
          <w:rFonts w:ascii="Arial" w:hAnsi="Arial" w:cs="Arial"/>
          <w:sz w:val="24"/>
          <w:szCs w:val="24"/>
        </w:rPr>
        <w:t>и официальном сайте муниципального образования «Забитуй» в информационно-телекоммуникационной сети Интернет</w:t>
      </w:r>
      <w:r w:rsidRPr="005E1A55">
        <w:rPr>
          <w:rFonts w:ascii="Arial" w:hAnsi="Arial" w:cs="Arial"/>
          <w:sz w:val="24"/>
          <w:szCs w:val="24"/>
        </w:rPr>
        <w:t>;</w:t>
      </w:r>
    </w:p>
    <w:p w:rsidR="00F478E6" w:rsidRPr="005E1A55" w:rsidRDefault="00F478E6" w:rsidP="00894998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3. Настоящее решение Думы м</w:t>
      </w:r>
      <w:r>
        <w:rPr>
          <w:rFonts w:ascii="Arial" w:hAnsi="Arial" w:cs="Arial"/>
          <w:sz w:val="24"/>
          <w:szCs w:val="24"/>
        </w:rPr>
        <w:t>униципального образования «Забитуй</w:t>
      </w:r>
      <w:r w:rsidRPr="005E1A55">
        <w:rPr>
          <w:rFonts w:ascii="Arial" w:hAnsi="Arial" w:cs="Arial"/>
          <w:sz w:val="24"/>
          <w:szCs w:val="24"/>
        </w:rPr>
        <w:t>» вступает в силу после дня его официального опубликования.</w:t>
      </w:r>
    </w:p>
    <w:p w:rsidR="00F478E6" w:rsidRPr="005E1A55" w:rsidRDefault="00F478E6" w:rsidP="00894998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F478E6" w:rsidRPr="005E1A55" w:rsidRDefault="00F478E6" w:rsidP="00894998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F478E6" w:rsidRPr="005E1A55" w:rsidRDefault="00F478E6" w:rsidP="00894998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Председатель Думы,</w:t>
      </w:r>
    </w:p>
    <w:p w:rsidR="00F478E6" w:rsidRPr="005E1A55" w:rsidRDefault="00F478E6" w:rsidP="00894998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Глава м</w:t>
      </w:r>
      <w:r>
        <w:rPr>
          <w:rFonts w:ascii="Arial" w:hAnsi="Arial" w:cs="Arial"/>
          <w:sz w:val="24"/>
          <w:szCs w:val="24"/>
        </w:rPr>
        <w:t>униципального образования «Забитуй</w:t>
      </w:r>
      <w:r w:rsidRPr="005E1A55">
        <w:rPr>
          <w:rFonts w:ascii="Arial" w:hAnsi="Arial" w:cs="Arial"/>
          <w:sz w:val="24"/>
          <w:szCs w:val="24"/>
        </w:rPr>
        <w:t>»:</w:t>
      </w:r>
    </w:p>
    <w:p w:rsidR="00F478E6" w:rsidRPr="005E1A55" w:rsidRDefault="00F478E6" w:rsidP="00894998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F478E6" w:rsidRPr="00894998" w:rsidRDefault="00F478E6" w:rsidP="00FA32F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A149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A149E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894998">
        <w:rPr>
          <w:rFonts w:ascii="Courier New" w:hAnsi="Courier New" w:cs="Courier New"/>
          <w:lang w:eastAsia="ru-RU"/>
        </w:rPr>
        <w:t>Приложение 1</w:t>
      </w:r>
    </w:p>
    <w:p w:rsidR="00F478E6" w:rsidRPr="00894998" w:rsidRDefault="00F478E6" w:rsidP="00A149E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894998">
        <w:rPr>
          <w:rFonts w:ascii="Courier New" w:hAnsi="Courier New" w:cs="Courier New"/>
          <w:lang w:eastAsia="ru-RU"/>
        </w:rPr>
        <w:t>к решению Думы м</w:t>
      </w:r>
      <w:r>
        <w:rPr>
          <w:rFonts w:ascii="Courier New" w:hAnsi="Courier New" w:cs="Courier New"/>
          <w:lang w:eastAsia="ru-RU"/>
        </w:rPr>
        <w:t>униципального образования «Забитуй</w:t>
      </w:r>
      <w:r w:rsidRPr="00894998">
        <w:rPr>
          <w:rFonts w:ascii="Courier New" w:hAnsi="Courier New" w:cs="Courier New"/>
          <w:lang w:eastAsia="ru-RU"/>
        </w:rPr>
        <w:t>»</w:t>
      </w:r>
    </w:p>
    <w:p w:rsidR="00F478E6" w:rsidRPr="00894998" w:rsidRDefault="00F478E6" w:rsidP="00A149E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26.11.2019г.№4/3</w:t>
      </w:r>
      <w:bookmarkStart w:id="0" w:name="_GoBack"/>
      <w:bookmarkEnd w:id="0"/>
      <w:r>
        <w:rPr>
          <w:rFonts w:ascii="Courier New" w:hAnsi="Courier New" w:cs="Courier New"/>
          <w:lang w:eastAsia="ru-RU"/>
        </w:rPr>
        <w:t>75</w:t>
      </w:r>
      <w:r w:rsidRPr="00894998">
        <w:rPr>
          <w:rFonts w:ascii="Courier New" w:hAnsi="Courier New" w:cs="Courier New"/>
          <w:lang w:eastAsia="ru-RU"/>
        </w:rPr>
        <w:t>-дмо</w:t>
      </w:r>
    </w:p>
    <w:p w:rsidR="00F478E6" w:rsidRPr="00894998" w:rsidRDefault="00F478E6" w:rsidP="00E34712">
      <w:pPr>
        <w:spacing w:after="0" w:line="240" w:lineRule="auto"/>
        <w:jc w:val="both"/>
        <w:rPr>
          <w:rFonts w:ascii="Courier New" w:hAnsi="Courier New" w:cs="Courier New"/>
          <w:lang w:eastAsia="ru-RU"/>
        </w:rPr>
      </w:pPr>
    </w:p>
    <w:p w:rsidR="00F478E6" w:rsidRPr="00894998" w:rsidRDefault="00F478E6" w:rsidP="00E34712">
      <w:pPr>
        <w:tabs>
          <w:tab w:val="left" w:pos="240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F478E6" w:rsidRPr="00894998" w:rsidRDefault="00F478E6" w:rsidP="00E34712">
      <w:pPr>
        <w:tabs>
          <w:tab w:val="left" w:pos="240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894998">
        <w:rPr>
          <w:rFonts w:ascii="Arial" w:hAnsi="Arial" w:cs="Arial"/>
          <w:b/>
          <w:sz w:val="30"/>
          <w:szCs w:val="30"/>
          <w:lang w:eastAsia="ru-RU"/>
        </w:rPr>
        <w:t>П</w:t>
      </w:r>
      <w:r>
        <w:rPr>
          <w:rFonts w:ascii="Arial" w:hAnsi="Arial" w:cs="Arial"/>
          <w:b/>
          <w:sz w:val="30"/>
          <w:szCs w:val="30"/>
          <w:lang w:eastAsia="ru-RU"/>
        </w:rPr>
        <w:t>ОЛОЖЕНИЕ ОБ АРХИВЕ АДМИНИСТРАЦИИ МО «АЛАРСКИЙ РАЙОН»</w:t>
      </w:r>
    </w:p>
    <w:p w:rsidR="00F478E6" w:rsidRPr="00894998" w:rsidRDefault="00F478E6" w:rsidP="00E34712">
      <w:pPr>
        <w:tabs>
          <w:tab w:val="left" w:pos="24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894998">
      <w:pPr>
        <w:tabs>
          <w:tab w:val="left" w:pos="24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 Основные положения</w:t>
      </w:r>
    </w:p>
    <w:p w:rsidR="00F478E6" w:rsidRPr="00894998" w:rsidRDefault="00F478E6" w:rsidP="00E34712">
      <w:pPr>
        <w:tabs>
          <w:tab w:val="left" w:pos="24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 Документы Думы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Аларского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1.2. </w:t>
      </w:r>
      <w:r w:rsidRPr="00894998">
        <w:rPr>
          <w:rFonts w:ascii="Arial" w:hAnsi="Arial" w:cs="Arial"/>
          <w:sz w:val="24"/>
          <w:szCs w:val="24"/>
          <w:lang w:eastAsia="ru-RU"/>
        </w:rPr>
        <w:t>До передачи на государственное хранение, документы муниципальной собственности временно в пределах сроков, установленных федеральным и областным законодательством, хранятся в архиве учреждения.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1.3. Ведомственный архив Думы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 создан для хранения законченных делопроизводством документов 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службы администрации МО «Аларский район».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1.4. Архив находится в помещении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 xml:space="preserve">» по адресу: п. 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 xml:space="preserve"> ул. </w:t>
      </w:r>
      <w:r>
        <w:rPr>
          <w:rFonts w:ascii="Arial" w:hAnsi="Arial" w:cs="Arial"/>
          <w:sz w:val="24"/>
          <w:szCs w:val="24"/>
          <w:lang w:eastAsia="ru-RU"/>
        </w:rPr>
        <w:t>70 лет Октября, д.24</w:t>
      </w:r>
      <w:r w:rsidRPr="00894998">
        <w:rPr>
          <w:rFonts w:ascii="Arial" w:hAnsi="Arial" w:cs="Arial"/>
          <w:sz w:val="24"/>
          <w:szCs w:val="24"/>
          <w:lang w:eastAsia="ru-RU"/>
        </w:rPr>
        <w:t>.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 xml:space="preserve">Обязанности по ведению ведомственного архива возлагаются на </w:t>
      </w:r>
      <w:r>
        <w:rPr>
          <w:rFonts w:ascii="Arial" w:hAnsi="Arial" w:cs="Arial"/>
          <w:sz w:val="24"/>
          <w:szCs w:val="24"/>
          <w:lang w:eastAsia="ru-RU"/>
        </w:rPr>
        <w:t xml:space="preserve">делопроизводителя </w:t>
      </w:r>
      <w:r w:rsidRPr="00894998">
        <w:rPr>
          <w:rFonts w:ascii="Arial" w:hAnsi="Arial" w:cs="Arial"/>
          <w:sz w:val="24"/>
          <w:szCs w:val="24"/>
          <w:lang w:eastAsia="ru-RU"/>
        </w:rPr>
        <w:t>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», назначаемого распоряжением главы администрации (далее – ответственный за архив).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 xml:space="preserve">1.5. В своей работе ответственный за архив руководствуется Федеральным законом от 22 октября </w:t>
      </w:r>
      <w:r>
        <w:rPr>
          <w:rFonts w:ascii="Arial" w:hAnsi="Arial" w:cs="Arial"/>
          <w:sz w:val="24"/>
          <w:szCs w:val="24"/>
          <w:lang w:eastAsia="ru-RU"/>
        </w:rPr>
        <w:t>2004г.№</w:t>
      </w:r>
      <w:r w:rsidRPr="00894998">
        <w:rPr>
          <w:rFonts w:ascii="Arial" w:hAnsi="Arial" w:cs="Arial"/>
          <w:sz w:val="24"/>
          <w:szCs w:val="24"/>
          <w:lang w:eastAsia="ru-RU"/>
        </w:rPr>
        <w:t xml:space="preserve">125-ФЗ «Об архивном деле в Российской Федерации», законом Иркутской области от 4 апреля </w:t>
      </w:r>
      <w:r>
        <w:rPr>
          <w:rFonts w:ascii="Arial" w:hAnsi="Arial" w:cs="Arial"/>
          <w:sz w:val="24"/>
          <w:szCs w:val="24"/>
          <w:lang w:eastAsia="ru-RU"/>
        </w:rPr>
        <w:t>2008г.№</w:t>
      </w:r>
      <w:r w:rsidRPr="00894998">
        <w:rPr>
          <w:rFonts w:ascii="Arial" w:hAnsi="Arial" w:cs="Arial"/>
          <w:sz w:val="24"/>
          <w:szCs w:val="24"/>
          <w:lang w:eastAsia="ru-RU"/>
        </w:rPr>
        <w:t xml:space="preserve">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Государственного архива, настоящим положением. 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 xml:space="preserve">1.6. Ответственный за ведение архива работает по планам, утвержденных главой администрации и отчитывается перед ним о своей работе. 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1.7. Круг обязанностей ответственного за архив определяется должностной инструкцией, утвержденной главой администрации.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1.8. Контроль за деятельностью архива осуществляется главой администрации.</w:t>
      </w:r>
    </w:p>
    <w:p w:rsidR="00F478E6" w:rsidRPr="00894998" w:rsidRDefault="00F478E6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1.9. Организационно - методическое руководство деятельностью архива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 осуществляет архи</w:t>
      </w:r>
      <w:r>
        <w:rPr>
          <w:rFonts w:ascii="Arial" w:hAnsi="Arial" w:cs="Arial"/>
          <w:sz w:val="24"/>
          <w:szCs w:val="24"/>
          <w:lang w:eastAsia="ru-RU"/>
        </w:rPr>
        <w:t>вный сектор отдела муниципальной</w:t>
      </w:r>
      <w:r w:rsidRPr="00894998">
        <w:rPr>
          <w:rFonts w:ascii="Arial" w:hAnsi="Arial" w:cs="Arial"/>
          <w:sz w:val="24"/>
          <w:szCs w:val="24"/>
          <w:lang w:eastAsia="ru-RU"/>
        </w:rPr>
        <w:t xml:space="preserve"> службы администрации МО «Аларский район».</w:t>
      </w: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2. Состав документов в архиве</w:t>
      </w: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 xml:space="preserve">2.1. Вся совокупность документов муниципальной собственности, образующихся в деятельности Думы, составляет ее документальный фонд: 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2.1.1. Документы подразделяются по срокам на: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- документы долговременного (свыше 10 лет) срока хранения;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необходимые в деятельности учреждения;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 xml:space="preserve"> - документы постоянного (вечного) хранения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Документы постоянного хранения, имеющие историческое, научное, социальное, экономическое, культурное значение, составляют архивный фонд администрации, являющийся составной частью Архивного фонда Российской Федерации.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Сроки хранения документов устанавливаются на основании экспертизы их ценности.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2.1.2. Печатные (в том числе ведомственные) издания, дополняющие документы архива и документы необходимые для справочной работы;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2.1.3. Научно-справочный аппарат, раскрывающий состав и содержание документов ведомственного архива.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 Основные задачи и функции архива</w:t>
      </w: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3.1. Основными задачами архива являются: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3.1.1. Комплектование законченным делопроизводством документами, муниципальной собственности постоянного, долговременного хранения, образующиеся в результате деятельности Думы;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3.1.2. Учет, обеспечение сохранности документов, находящихся в архиве;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3.1.3. Создание научно-справочного аппарата к документам архива;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3.1.4. Использование хранящихся в архиве документов;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3.1.5. Подготовка и своевременная передача документов, относящихся к Архивному Фонду Российской Федерации, на постоянное хранение в 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муниципальной службы администрации МО «Аларский район».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3.2.1.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3.2.2. Контролирует сохранность и правильность оформления дел, принимает участие в составлении номенклатур дел и проверяет правильность формирования дел в соответствии с утвержденной номенклатурой.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3.2.3. Создает и поддерживает в актуальном состоянии научно-справочный аппарат к документам, подлежащих передаче на государственное хранение. Представляет не позднее, чем через 2 года после завершения делопроизводством дел на рассмотрение экспертной комиссии (далее – ЭК) администрации и экспертно-проверочной комиссии (далее – ЭПК)</w:t>
      </w:r>
      <w:r w:rsidRPr="00894998">
        <w:rPr>
          <w:rFonts w:ascii="Arial" w:hAnsi="Arial" w:cs="Arial"/>
          <w:color w:val="FF0000"/>
          <w:sz w:val="24"/>
          <w:szCs w:val="24"/>
          <w:lang w:eastAsia="ru-RU"/>
        </w:rPr>
        <w:t xml:space="preserve"> </w:t>
      </w:r>
      <w:r w:rsidRPr="00894998">
        <w:rPr>
          <w:rFonts w:ascii="Arial" w:hAnsi="Arial" w:cs="Arial"/>
          <w:sz w:val="24"/>
          <w:szCs w:val="24"/>
          <w:lang w:eastAsia="ru-RU"/>
        </w:rPr>
        <w:t>Архивного Агентства Иркутской области описи дел постоя</w:t>
      </w:r>
      <w:r>
        <w:rPr>
          <w:rFonts w:ascii="Arial" w:hAnsi="Arial" w:cs="Arial"/>
          <w:sz w:val="24"/>
          <w:szCs w:val="24"/>
          <w:lang w:eastAsia="ru-RU"/>
        </w:rPr>
        <w:t xml:space="preserve">нного </w:t>
      </w:r>
      <w:r w:rsidRPr="00894998">
        <w:rPr>
          <w:rFonts w:ascii="Arial" w:hAnsi="Arial" w:cs="Arial"/>
          <w:sz w:val="24"/>
          <w:szCs w:val="24"/>
          <w:lang w:eastAsia="ru-RU"/>
        </w:rPr>
        <w:t>хранения, научно-технической документации.</w:t>
      </w:r>
    </w:p>
    <w:p w:rsidR="00F478E6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3.2.4. Организует работу по составлению актов о выделении к уничтожению дел с истекшими сроками хранения за соответствующий период после утверждения и согласования Архивного Агентства Иркутской области описей дел постоянного хранения.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3.2.5.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муниципально</w:t>
      </w:r>
      <w:r>
        <w:rPr>
          <w:rFonts w:ascii="Arial" w:hAnsi="Arial" w:cs="Arial"/>
          <w:sz w:val="24"/>
          <w:szCs w:val="24"/>
          <w:lang w:eastAsia="ru-RU"/>
        </w:rPr>
        <w:t>й службы администрации МО «Забитуй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3.2.6. Организует использование документов, а именно: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- информирует руково</w:t>
      </w:r>
      <w:r>
        <w:rPr>
          <w:rFonts w:ascii="Arial" w:hAnsi="Arial" w:cs="Arial"/>
          <w:sz w:val="24"/>
          <w:szCs w:val="24"/>
          <w:lang w:eastAsia="ru-RU"/>
        </w:rPr>
        <w:t xml:space="preserve">дство и работников о составе и </w:t>
      </w:r>
      <w:r w:rsidRPr="00894998">
        <w:rPr>
          <w:rFonts w:ascii="Arial" w:hAnsi="Arial" w:cs="Arial"/>
          <w:sz w:val="24"/>
          <w:szCs w:val="24"/>
          <w:lang w:eastAsia="ru-RU"/>
        </w:rPr>
        <w:t>содержании документов ведомственного архива;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- выдает в установленном порядке дела для работы в организации;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- ведет учет использования документов;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- выдает в установленном порядке запрашиваемые справки, копии и выписки из документов.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3.2.7. Ответственный за архив принимает участие в разработке методических пособий по делопроизводству и архивному делу Думы м</w:t>
      </w:r>
      <w:r>
        <w:rPr>
          <w:rFonts w:ascii="Arial" w:hAnsi="Arial" w:cs="Arial"/>
          <w:sz w:val="24"/>
          <w:szCs w:val="24"/>
          <w:lang w:eastAsia="ru-RU"/>
        </w:rPr>
        <w:t>униципального образования «Забитуй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3.2.8. Ответственный за архив подготавливает и передает на хранение документы постоянного хранения в архивный сектор отдела муниципальной службы администрации МО «Аларский район» в установленные сроки и в установленном порядке.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 xml:space="preserve">3.2.9. Ответственный за архив представляет в архивный сектор отдела муниципальной службы администрации МО «Аларский район» паспорт архива учреждения в установленные сроки. 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3.2.10.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4. Права архива</w:t>
      </w: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Для выполнения основных задач и функций архив имеет право: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4.1. Запрашивать от структурных подразделений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», источники комплектования, необходимые для работы сведения;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4.2. Привлекать в необходимых случаях в качестве экспертов-консультантов специалистов, работающих в администрации МО «Аларский район»;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4.3.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5. Организация работы</w:t>
      </w:r>
    </w:p>
    <w:p w:rsidR="00F478E6" w:rsidRPr="00894998" w:rsidRDefault="00F478E6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5.1. При смене ответственного за архив прием-передача дел проводится специально созданной комиссией. Акт приема-передачи утверждается главой администрации.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5.2. Ответственный за архив: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- Организует деятельность архива Думы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894998">
        <w:rPr>
          <w:rFonts w:ascii="Arial" w:hAnsi="Arial" w:cs="Arial"/>
          <w:sz w:val="24"/>
          <w:szCs w:val="24"/>
          <w:lang w:eastAsia="ru-RU"/>
        </w:rPr>
        <w:t>» и несет персональную ответственность за выполнение возложенных на него задач и функций.</w:t>
      </w:r>
    </w:p>
    <w:p w:rsidR="00F478E6" w:rsidRPr="00894998" w:rsidRDefault="00F478E6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94998">
        <w:rPr>
          <w:rFonts w:ascii="Arial" w:hAnsi="Arial" w:cs="Arial"/>
          <w:sz w:val="24"/>
          <w:szCs w:val="24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муниципальной службы администрации МО «Аларский район» в установленном порядке.</w:t>
      </w:r>
      <w:r w:rsidRPr="00894998">
        <w:rPr>
          <w:rFonts w:ascii="Arial" w:hAnsi="Arial" w:cs="Arial"/>
          <w:color w:val="666666"/>
          <w:sz w:val="24"/>
          <w:szCs w:val="24"/>
          <w:lang w:eastAsia="ru-RU"/>
        </w:rPr>
        <w:t xml:space="preserve"> </w:t>
      </w:r>
    </w:p>
    <w:sectPr w:rsidR="00F478E6" w:rsidRPr="00894998" w:rsidSect="00FA614E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906"/>
    <w:rsid w:val="000302DE"/>
    <w:rsid w:val="00072A87"/>
    <w:rsid w:val="001C74C6"/>
    <w:rsid w:val="00367906"/>
    <w:rsid w:val="0037401F"/>
    <w:rsid w:val="004142E3"/>
    <w:rsid w:val="00585038"/>
    <w:rsid w:val="005A2EDA"/>
    <w:rsid w:val="005E1A55"/>
    <w:rsid w:val="006426E5"/>
    <w:rsid w:val="006741CF"/>
    <w:rsid w:val="008218F5"/>
    <w:rsid w:val="00894998"/>
    <w:rsid w:val="008F5E49"/>
    <w:rsid w:val="00A149E2"/>
    <w:rsid w:val="00A77E30"/>
    <w:rsid w:val="00B30171"/>
    <w:rsid w:val="00BB4507"/>
    <w:rsid w:val="00C8210E"/>
    <w:rsid w:val="00CC208D"/>
    <w:rsid w:val="00CE41D7"/>
    <w:rsid w:val="00D030F8"/>
    <w:rsid w:val="00D411E4"/>
    <w:rsid w:val="00D91594"/>
    <w:rsid w:val="00E34712"/>
    <w:rsid w:val="00EA08C1"/>
    <w:rsid w:val="00EF41D9"/>
    <w:rsid w:val="00F42EED"/>
    <w:rsid w:val="00F478E6"/>
    <w:rsid w:val="00F7684E"/>
    <w:rsid w:val="00F811F7"/>
    <w:rsid w:val="00FA32F2"/>
    <w:rsid w:val="00FA6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1C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Normal"/>
    <w:uiPriority w:val="99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79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043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790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79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9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790417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790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879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7904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0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879045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879045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879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79043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79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9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790429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79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879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79043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0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879044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879046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9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0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8790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79042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4</Pages>
  <Words>1447</Words>
  <Characters>8253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4</cp:revision>
  <cp:lastPrinted>2019-12-11T01:35:00Z</cp:lastPrinted>
  <dcterms:created xsi:type="dcterms:W3CDTF">2019-12-03T01:05:00Z</dcterms:created>
  <dcterms:modified xsi:type="dcterms:W3CDTF">2019-12-11T02:15:00Z</dcterms:modified>
</cp:coreProperties>
</file>