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270" w:rsidRPr="00EC5188" w:rsidRDefault="009B3270" w:rsidP="001C74C6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13.11.2019г.№74-П</w:t>
      </w:r>
    </w:p>
    <w:p w:rsidR="009B3270" w:rsidRPr="00EC5188" w:rsidRDefault="009B327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9B3270" w:rsidRPr="00EC5188" w:rsidRDefault="009B3270" w:rsidP="001C74C6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9B3270" w:rsidRPr="00EC5188" w:rsidRDefault="009B327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9B3270" w:rsidRPr="00EC5188" w:rsidRDefault="009B327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9B3270" w:rsidRPr="00EC5188" w:rsidRDefault="009B327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 xml:space="preserve">АДМИНИСТРАЦИЯ </w:t>
      </w:r>
    </w:p>
    <w:p w:rsidR="009B3270" w:rsidRPr="00EC5188" w:rsidRDefault="009B327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9B3270" w:rsidRPr="00EC5188" w:rsidRDefault="009B3270" w:rsidP="001C74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9B3270" w:rsidRPr="00EC5188" w:rsidRDefault="009B3270" w:rsidP="001C74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 xml:space="preserve">ОБ УТВЕРЖДЕНИИ ПОЛОЖЕНИЯ ОБ АРХИВЕ АДМИНИСТРАЦИИ МО «ЗАБИТУЙ» </w:t>
      </w:r>
    </w:p>
    <w:p w:rsidR="009B3270" w:rsidRPr="00EC5188" w:rsidRDefault="009B3270" w:rsidP="00EC5188">
      <w:pPr>
        <w:spacing w:after="0" w:line="240" w:lineRule="auto"/>
        <w:jc w:val="both"/>
        <w:rPr>
          <w:rFonts w:ascii="Arial" w:hAnsi="Arial" w:cs="Arial"/>
          <w:sz w:val="32"/>
          <w:szCs w:val="32"/>
          <w:lang w:eastAsia="ru-RU"/>
        </w:rPr>
      </w:pPr>
    </w:p>
    <w:p w:rsidR="009B3270" w:rsidRPr="001C74C6" w:rsidRDefault="009B3270" w:rsidP="00EC51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EC5188" w:rsidRDefault="009B3270" w:rsidP="00EC5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 xml:space="preserve">на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5" w:tooltip="Органы местного самоуправления" w:history="1">
        <w:r w:rsidRPr="00EC5188">
          <w:rPr>
            <w:rFonts w:ascii="Arial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Pr="00EC5188">
        <w:rPr>
          <w:rFonts w:ascii="Arial" w:hAnsi="Arial" w:cs="Arial"/>
          <w:color w:val="000000"/>
          <w:sz w:val="24"/>
          <w:szCs w:val="24"/>
          <w:lang w:eastAsia="ru-RU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 работы архивов организации,</w:t>
      </w:r>
      <w:r w:rsidRPr="00EC5188">
        <w:rPr>
          <w:rFonts w:ascii="Arial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Pr="00EC5188">
        <w:rPr>
          <w:rFonts w:ascii="Arial" w:hAnsi="Arial" w:cs="Arial"/>
          <w:bCs/>
          <w:sz w:val="24"/>
          <w:szCs w:val="24"/>
          <w:lang w:eastAsia="ru-RU"/>
        </w:rPr>
        <w:t xml:space="preserve">Приказом Федерального архивного агентства от 11 апреля </w:t>
      </w:r>
      <w:smartTag w:uri="urn:schemas-microsoft-com:office:smarttags" w:element="metricconverter">
        <w:smartTagPr>
          <w:attr w:name="ProductID" w:val="2018 г"/>
        </w:smartTagPr>
        <w:r w:rsidRPr="00EC5188">
          <w:rPr>
            <w:rFonts w:ascii="Arial" w:hAnsi="Arial" w:cs="Arial"/>
            <w:bCs/>
            <w:sz w:val="24"/>
            <w:szCs w:val="24"/>
            <w:lang w:eastAsia="ru-RU"/>
          </w:rPr>
          <w:t>2018 г</w:t>
        </w:r>
      </w:smartTag>
      <w:r w:rsidRPr="00EC5188">
        <w:rPr>
          <w:rFonts w:ascii="Arial" w:hAnsi="Arial" w:cs="Arial"/>
          <w:bCs/>
          <w:sz w:val="24"/>
          <w:szCs w:val="24"/>
          <w:lang w:eastAsia="ru-RU"/>
        </w:rPr>
        <w:t>. N 42 “Об утверждении примерного положения об архиве организации”</w:t>
      </w:r>
      <w:r w:rsidRPr="00EC5188">
        <w:rPr>
          <w:rFonts w:ascii="Arial" w:hAnsi="Arial" w:cs="Arial"/>
          <w:color w:val="474747"/>
          <w:sz w:val="24"/>
          <w:szCs w:val="24"/>
          <w:lang w:eastAsia="ru-RU"/>
        </w:rPr>
        <w:t xml:space="preserve">, </w:t>
      </w:r>
      <w:r w:rsidRPr="00EC5188">
        <w:rPr>
          <w:rFonts w:ascii="Arial" w:hAnsi="Arial" w:cs="Arial"/>
          <w:sz w:val="24"/>
          <w:szCs w:val="24"/>
          <w:lang w:eastAsia="ru-RU"/>
        </w:rPr>
        <w:t>Уставом муниц</w:t>
      </w:r>
      <w:r>
        <w:rPr>
          <w:rFonts w:ascii="Arial" w:hAnsi="Arial" w:cs="Arial"/>
          <w:sz w:val="24"/>
          <w:szCs w:val="24"/>
          <w:lang w:eastAsia="ru-RU"/>
        </w:rPr>
        <w:t>ипального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 администрация муниц</w:t>
      </w:r>
      <w:r>
        <w:rPr>
          <w:rFonts w:ascii="Arial" w:hAnsi="Arial" w:cs="Arial"/>
          <w:sz w:val="24"/>
          <w:szCs w:val="24"/>
          <w:lang w:eastAsia="ru-RU"/>
        </w:rPr>
        <w:t>ипального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9B3270" w:rsidRPr="001C74C6" w:rsidRDefault="009B3270" w:rsidP="00EC51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EC5188" w:rsidRDefault="009B3270" w:rsidP="00EC51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EC5188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9B3270" w:rsidRDefault="009B3270" w:rsidP="00EC51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EC5188" w:rsidRDefault="009B3270" w:rsidP="00EC5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1.</w:t>
      </w:r>
      <w:r w:rsidRPr="00EC5188">
        <w:rPr>
          <w:rFonts w:ascii="Arial" w:hAnsi="Arial" w:cs="Arial"/>
          <w:color w:val="282828"/>
          <w:sz w:val="24"/>
          <w:szCs w:val="24"/>
          <w:lang w:eastAsia="ru-RU"/>
        </w:rPr>
        <w:t xml:space="preserve"> Утвердить Положение об архиве администрации муниципального образования </w:t>
      </w:r>
      <w:r>
        <w:rPr>
          <w:rFonts w:ascii="Arial" w:hAnsi="Arial" w:cs="Arial"/>
          <w:color w:val="282828"/>
          <w:sz w:val="24"/>
          <w:szCs w:val="24"/>
          <w:lang w:eastAsia="ru-RU"/>
        </w:rPr>
        <w:t>«Забитуй</w:t>
      </w:r>
      <w:r w:rsidRPr="00EC5188">
        <w:rPr>
          <w:rFonts w:ascii="Arial" w:hAnsi="Arial" w:cs="Arial"/>
          <w:color w:val="282828"/>
          <w:sz w:val="24"/>
          <w:szCs w:val="24"/>
          <w:lang w:eastAsia="ru-RU"/>
        </w:rPr>
        <w:t>» согласно приложению.</w:t>
      </w:r>
    </w:p>
    <w:p w:rsidR="009B3270" w:rsidRPr="00EC5188" w:rsidRDefault="009B3270" w:rsidP="00EC51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3. Опубликовать настоящее постановление в информационном печатном издании муниципального об</w:t>
      </w:r>
      <w:r>
        <w:rPr>
          <w:rFonts w:ascii="Arial" w:hAnsi="Arial" w:cs="Arial"/>
          <w:sz w:val="24"/>
          <w:szCs w:val="24"/>
          <w:lang w:eastAsia="ru-RU"/>
        </w:rPr>
        <w:t>разования «Забитуйский</w:t>
      </w:r>
      <w:r w:rsidRPr="00EC5188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</w:t>
      </w:r>
      <w:r>
        <w:rPr>
          <w:rFonts w:ascii="Arial" w:hAnsi="Arial" w:cs="Arial"/>
          <w:sz w:val="24"/>
          <w:szCs w:val="24"/>
          <w:lang w:eastAsia="ru-RU"/>
        </w:rPr>
        <w:t>ного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C5188">
        <w:rPr>
          <w:rFonts w:ascii="Arial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9B3270" w:rsidRPr="00EC5188" w:rsidRDefault="009B3270" w:rsidP="00EC518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3270" w:rsidRDefault="009B3270" w:rsidP="00EC518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Глава муниципального</w:t>
      </w:r>
      <w:r>
        <w:rPr>
          <w:rFonts w:ascii="Arial" w:hAnsi="Arial" w:cs="Arial"/>
          <w:sz w:val="24"/>
          <w:szCs w:val="24"/>
          <w:lang w:eastAsia="ru-RU"/>
        </w:rPr>
        <w:t xml:space="preserve"> образования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</w:t>
      </w:r>
    </w:p>
    <w:p w:rsidR="009B3270" w:rsidRDefault="009B3270" w:rsidP="00EC5188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9B3270" w:rsidRDefault="009B3270" w:rsidP="00EC518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Courier New" w:hAnsi="Courier New" w:cs="Courier New"/>
          <w:bCs/>
          <w:color w:val="26282F"/>
          <w:lang w:eastAsia="ru-RU"/>
        </w:rPr>
        <w:t>Приложение</w:t>
      </w:r>
    </w:p>
    <w:p w:rsidR="009B3270" w:rsidRDefault="009B3270" w:rsidP="00EC518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Courier New" w:hAnsi="Courier New" w:cs="Courier New"/>
          <w:bCs/>
          <w:lang w:eastAsia="ru-RU"/>
        </w:rPr>
        <w:t>к постановлению главы</w:t>
      </w:r>
    </w:p>
    <w:p w:rsidR="009B3270" w:rsidRDefault="009B3270" w:rsidP="00EC518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>
        <w:rPr>
          <w:rFonts w:ascii="Courier New" w:hAnsi="Courier New" w:cs="Courier New"/>
          <w:bCs/>
          <w:lang w:eastAsia="ru-RU"/>
        </w:rPr>
        <w:t>администрации МО «Забитуй</w:t>
      </w:r>
      <w:r w:rsidRPr="00EC5188">
        <w:rPr>
          <w:rFonts w:ascii="Courier New" w:hAnsi="Courier New" w:cs="Courier New"/>
          <w:bCs/>
          <w:lang w:eastAsia="ru-RU"/>
        </w:rPr>
        <w:t>»</w:t>
      </w:r>
    </w:p>
    <w:p w:rsidR="009B3270" w:rsidRPr="00EC5188" w:rsidRDefault="009B3270" w:rsidP="00EC518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Courier New" w:hAnsi="Courier New" w:cs="Courier New"/>
          <w:bCs/>
          <w:color w:val="26282F"/>
          <w:lang w:eastAsia="ru-RU"/>
        </w:rPr>
        <w:t>от 1</w:t>
      </w:r>
      <w:r>
        <w:rPr>
          <w:rFonts w:ascii="Courier New" w:hAnsi="Courier New" w:cs="Courier New"/>
          <w:bCs/>
          <w:color w:val="26282F"/>
          <w:lang w:eastAsia="ru-RU"/>
        </w:rPr>
        <w:t>3.11.2019г.№74</w:t>
      </w:r>
      <w:r w:rsidRPr="00EC5188">
        <w:rPr>
          <w:rFonts w:ascii="Courier New" w:hAnsi="Courier New" w:cs="Courier New"/>
          <w:bCs/>
          <w:color w:val="26282F"/>
          <w:lang w:eastAsia="ru-RU"/>
        </w:rPr>
        <w:t>-П</w:t>
      </w:r>
      <w:bookmarkStart w:id="0" w:name="_GoBack"/>
      <w:bookmarkEnd w:id="0"/>
    </w:p>
    <w:p w:rsidR="009B3270" w:rsidRPr="00EC5188" w:rsidRDefault="009B3270" w:rsidP="00EC5188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9B3270" w:rsidRPr="008F5E49" w:rsidRDefault="009B3270" w:rsidP="00E34712">
      <w:pPr>
        <w:tabs>
          <w:tab w:val="left" w:pos="24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B3270" w:rsidRPr="00EC5188" w:rsidRDefault="009B3270" w:rsidP="00EC5188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C5188">
        <w:rPr>
          <w:rFonts w:ascii="Arial" w:hAnsi="Arial" w:cs="Arial"/>
          <w:b/>
          <w:sz w:val="32"/>
          <w:szCs w:val="32"/>
          <w:lang w:eastAsia="ru-RU"/>
        </w:rPr>
        <w:t>П</w:t>
      </w:r>
      <w:r>
        <w:rPr>
          <w:rFonts w:ascii="Arial" w:hAnsi="Arial" w:cs="Arial"/>
          <w:b/>
          <w:sz w:val="32"/>
          <w:szCs w:val="32"/>
          <w:lang w:eastAsia="ru-RU"/>
        </w:rPr>
        <w:t>ОЛОЖЕНИЕ ОБ АРХИВЕ АДМИНИСТРАЦИИ МО «ЗАБИТУЙ</w:t>
      </w:r>
      <w:r w:rsidRPr="00EC5188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9B3270" w:rsidRPr="008F5E49" w:rsidRDefault="009B3270" w:rsidP="00E34712">
      <w:pPr>
        <w:tabs>
          <w:tab w:val="left" w:pos="24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B3270" w:rsidRPr="00EC5188" w:rsidRDefault="009B3270" w:rsidP="00EC5188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1. Основные положения</w:t>
      </w:r>
    </w:p>
    <w:p w:rsidR="009B3270" w:rsidRPr="00EC5188" w:rsidRDefault="009B3270" w:rsidP="00E34712">
      <w:pPr>
        <w:tabs>
          <w:tab w:val="left" w:pos="24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1. Докум</w:t>
      </w:r>
      <w:r>
        <w:rPr>
          <w:rFonts w:ascii="Arial" w:hAnsi="Arial" w:cs="Arial"/>
          <w:sz w:val="24"/>
          <w:szCs w:val="24"/>
          <w:lang w:eastAsia="ru-RU"/>
        </w:rPr>
        <w:t>енты администрации МО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1.2. </w:t>
      </w:r>
      <w:r w:rsidRPr="00EC5188">
        <w:rPr>
          <w:rFonts w:ascii="Arial" w:hAnsi="Arial" w:cs="Arial"/>
          <w:sz w:val="24"/>
          <w:szCs w:val="24"/>
          <w:lang w:eastAsia="ru-RU"/>
        </w:rPr>
        <w:t>До передачи на государственное хранение, документы муниципальной собственности временно в пределах сроков, установленных федеральным и областным законодательством, хранятся в архиве учреждения.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1.3. Ведомственный а</w:t>
      </w:r>
      <w:r>
        <w:rPr>
          <w:rFonts w:ascii="Arial" w:hAnsi="Arial" w:cs="Arial"/>
          <w:sz w:val="24"/>
          <w:szCs w:val="24"/>
          <w:lang w:eastAsia="ru-RU"/>
        </w:rPr>
        <w:t>рхив администрации МО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 создан для хранения законченных делопроизводством документов 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администрации МО «Аларский район».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1.4. Архив находится в помещ</w:t>
      </w:r>
      <w:r>
        <w:rPr>
          <w:rFonts w:ascii="Arial" w:hAnsi="Arial" w:cs="Arial"/>
          <w:sz w:val="24"/>
          <w:szCs w:val="24"/>
          <w:lang w:eastAsia="ru-RU"/>
        </w:rPr>
        <w:t>ении администрации МО «Забитуй» по адресу: п. Забитуй ул. 70 лет Октября</w:t>
      </w:r>
      <w:r w:rsidRPr="00EC5188">
        <w:rPr>
          <w:rFonts w:ascii="Arial" w:hAnsi="Arial" w:cs="Arial"/>
          <w:sz w:val="24"/>
          <w:szCs w:val="24"/>
          <w:lang w:eastAsia="ru-RU"/>
        </w:rPr>
        <w:t>, д.</w:t>
      </w:r>
      <w:r>
        <w:rPr>
          <w:rFonts w:ascii="Arial" w:hAnsi="Arial" w:cs="Arial"/>
          <w:sz w:val="24"/>
          <w:szCs w:val="24"/>
          <w:lang w:eastAsia="ru-RU"/>
        </w:rPr>
        <w:t>24</w:t>
      </w:r>
      <w:r w:rsidRPr="00EC5188">
        <w:rPr>
          <w:rFonts w:ascii="Arial" w:hAnsi="Arial" w:cs="Arial"/>
          <w:sz w:val="24"/>
          <w:szCs w:val="24"/>
          <w:lang w:eastAsia="ru-RU"/>
        </w:rPr>
        <w:t>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Обязанности по ведению ведомственного архива возлагаются на ведущего специал</w:t>
      </w:r>
      <w:r>
        <w:rPr>
          <w:rFonts w:ascii="Arial" w:hAnsi="Arial" w:cs="Arial"/>
          <w:sz w:val="24"/>
          <w:szCs w:val="24"/>
          <w:lang w:eastAsia="ru-RU"/>
        </w:rPr>
        <w:t>иста администрации МО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», назначаемого распоряжением главы администрации (далее – ответственный за архив).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 xml:space="preserve">1.5. В своей работе ответственный за архив руководствуется Федеральным законом от 22 октября </w:t>
      </w:r>
      <w:r>
        <w:rPr>
          <w:rFonts w:ascii="Arial" w:hAnsi="Arial" w:cs="Arial"/>
          <w:sz w:val="24"/>
          <w:szCs w:val="24"/>
          <w:lang w:eastAsia="ru-RU"/>
        </w:rPr>
        <w:t>2004</w:t>
      </w:r>
      <w:r w:rsidRPr="00EC5188">
        <w:rPr>
          <w:rFonts w:ascii="Arial" w:hAnsi="Arial" w:cs="Arial"/>
          <w:sz w:val="24"/>
          <w:szCs w:val="24"/>
          <w:lang w:eastAsia="ru-RU"/>
        </w:rPr>
        <w:t>г.№125-ФЗ «Об архивном деле в Российской Федерации», законом Иркутской области от 4 апреля 2008г.№4-ОЗ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</w:t>
      </w:r>
      <w:r>
        <w:rPr>
          <w:rFonts w:ascii="Arial" w:hAnsi="Arial" w:cs="Arial"/>
          <w:sz w:val="24"/>
          <w:szCs w:val="24"/>
          <w:lang w:eastAsia="ru-RU"/>
        </w:rPr>
        <w:t>о архива, настоящим положением.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 xml:space="preserve">1.6. Ответственный за ведение архива работает по планам, утвержденных главой администрации и отчитывается перед ним о своей работе. 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1.7. Круг обязанностей ответственного за архив определяется должностной инструкцией, утвержденной главой администрации.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>1</w:t>
      </w:r>
      <w:r>
        <w:rPr>
          <w:rFonts w:ascii="Arial" w:hAnsi="Arial" w:cs="Arial"/>
          <w:sz w:val="24"/>
          <w:szCs w:val="24"/>
          <w:lang w:eastAsia="ru-RU"/>
        </w:rPr>
        <w:t xml:space="preserve">.8. Контроль за деятельностью </w:t>
      </w:r>
      <w:r w:rsidRPr="00EC5188">
        <w:rPr>
          <w:rFonts w:ascii="Arial" w:hAnsi="Arial" w:cs="Arial"/>
          <w:sz w:val="24"/>
          <w:szCs w:val="24"/>
          <w:lang w:eastAsia="ru-RU"/>
        </w:rPr>
        <w:t>архива осуществляется главой администрации.</w:t>
      </w:r>
    </w:p>
    <w:p w:rsidR="009B3270" w:rsidRPr="00EC5188" w:rsidRDefault="009B3270" w:rsidP="00EC5188">
      <w:pPr>
        <w:tabs>
          <w:tab w:val="left" w:pos="24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EC5188">
        <w:rPr>
          <w:rFonts w:ascii="Arial" w:hAnsi="Arial" w:cs="Arial"/>
          <w:sz w:val="24"/>
          <w:szCs w:val="24"/>
          <w:lang w:eastAsia="ru-RU"/>
        </w:rPr>
        <w:t xml:space="preserve">1.9. Организационно - методическое руководство деятельностью архива </w:t>
      </w:r>
      <w:r>
        <w:rPr>
          <w:rFonts w:ascii="Arial" w:hAnsi="Arial" w:cs="Arial"/>
          <w:sz w:val="24"/>
          <w:szCs w:val="24"/>
          <w:lang w:eastAsia="ru-RU"/>
        </w:rPr>
        <w:t>администрации МО «Забитуй</w:t>
      </w:r>
      <w:r w:rsidRPr="00EC5188">
        <w:rPr>
          <w:rFonts w:ascii="Arial" w:hAnsi="Arial" w:cs="Arial"/>
          <w:sz w:val="24"/>
          <w:szCs w:val="24"/>
          <w:lang w:eastAsia="ru-RU"/>
        </w:rPr>
        <w:t>» осуществляет архивный сектор отдела муниципальный службы администрации МО «Аларский район».</w:t>
      </w:r>
    </w:p>
    <w:p w:rsidR="009B3270" w:rsidRPr="00EC5188" w:rsidRDefault="009B3270" w:rsidP="00EC5188">
      <w:pPr>
        <w:tabs>
          <w:tab w:val="left" w:pos="3900"/>
        </w:tabs>
        <w:spacing w:after="0" w:line="240" w:lineRule="auto"/>
        <w:ind w:firstLine="72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B3270" w:rsidRPr="00D67007" w:rsidRDefault="009B3270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2. Состав документов в архиве</w:t>
      </w:r>
    </w:p>
    <w:p w:rsidR="009B3270" w:rsidRPr="008F5E49" w:rsidRDefault="009B3270" w:rsidP="00A77E30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 xml:space="preserve">2.1. Вся совокупность документов муниципальной собственности, образующихся в деятельности администрации, составляет ее документальный фонд: 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2.1.1. Документы подразделяются по срокам на: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- документы временного хранения (до 10 лет включительно);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- документы долговременного (свыше 10 лет) срока хранения;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 xml:space="preserve"> - документы постоянного (вечного) хранения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2.1.2. Документы по личному составу;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2.1.3. Печатные (в том числе ведомственные) издания, дополняющие документы архива и документы необходимые для справочной работы;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2.1.4. Документы личного происхождения образующие в процессе жизни и деятельности отдельного лица, семьи, рода, принятые на хранение в архив администрации.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2.1.5. Научно-справочный аппарат, раскрывающий состав и содержание документов ведомственного архива.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3270" w:rsidRPr="00D67007" w:rsidRDefault="009B3270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 Основные задачи и функции архива</w:t>
      </w:r>
    </w:p>
    <w:p w:rsidR="009B3270" w:rsidRPr="008F5E49" w:rsidRDefault="009B3270" w:rsidP="00A77E30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 Основными задачами архива являются: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3.1.1. Комплектование законченным делопроизводством документами, муниципальной собственности постоянного, долговременного хранения и по личному составу, образующиеся в результате деятельности администрации;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3.1.2. Учет, обеспечение сохранности документов, находящихся в архиве;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3.1.5. 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«Аларский район».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3.1.6. Осуществление контроля за формированием и оформлением дел в делопроизводстве структурных подразделений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3.2.1. Ведет списки структурных подразделений, источников комплектования архива;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3.2.2.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3.2.3. Совместно с работниками, ответственными за делопроизводство в структурных подразделениях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», контролирует сохранность и правильность оформления дел в отделах,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3.2.4. Создает и поддерживает в актуальном состоянии научно- справочный аппарат к документам, подлежащих передаче на государственное хранение. Представляет не позднее, чем через 2 года после завершения делопроизводством дел на рассмотрение экспертной комиссии (далее – ЭК) администрации и экспертно-проверочной комиссии (далее – ЭПК)</w:t>
      </w:r>
      <w:r w:rsidRPr="00D67007"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 w:rsidRPr="00D67007">
        <w:rPr>
          <w:rFonts w:ascii="Arial" w:hAnsi="Arial" w:cs="Arial"/>
          <w:sz w:val="24"/>
          <w:szCs w:val="24"/>
          <w:lang w:eastAsia="ru-RU"/>
        </w:rPr>
        <w:t xml:space="preserve">Архивного Агентства Иркутской области описи дел постоянного  хранения, научно-технической документации и  на согласование описи документов по личному составу. 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3.2.5. Организует работу по составлению актов о выделении к уничтожению дел с истекшими сроками хранения за соответствующий период, которые составляют структурные подразделения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», после утверждения и согласования Архивного Агентства Иркутской области описей дел постоянного хранения и по личному составу.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3.2.6.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муниципальной службы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Аларский район</w:t>
      </w:r>
      <w:r w:rsidRPr="00D67007">
        <w:rPr>
          <w:rFonts w:ascii="Arial" w:hAnsi="Arial" w:cs="Arial"/>
          <w:sz w:val="24"/>
          <w:szCs w:val="24"/>
          <w:lang w:eastAsia="ru-RU"/>
        </w:rPr>
        <w:t>».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3.2.7. Организует использование документов, а именно: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- информирует руков</w:t>
      </w:r>
      <w:r>
        <w:rPr>
          <w:rFonts w:ascii="Arial" w:hAnsi="Arial" w:cs="Arial"/>
          <w:sz w:val="24"/>
          <w:szCs w:val="24"/>
          <w:lang w:eastAsia="ru-RU"/>
        </w:rPr>
        <w:t>одство и работников о составе и</w:t>
      </w:r>
      <w:r w:rsidRPr="00D67007">
        <w:rPr>
          <w:rFonts w:ascii="Arial" w:hAnsi="Arial" w:cs="Arial"/>
          <w:sz w:val="24"/>
          <w:szCs w:val="24"/>
          <w:lang w:eastAsia="ru-RU"/>
        </w:rPr>
        <w:t xml:space="preserve"> содержании документов ведомственного архива;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- ведет учет использования документов;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- выдает в установленном порядке справки, копии и выписки из документов организациям и отдельным лицам.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3.2.8. Ответственный за архив принимает участие в разработке методических пособий по делопроизводству и архивному делу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3.2.9. Ответственный за архив консультирует работников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 по вопросам делопроизводства и архива.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3.2.10.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«Аларский район» в установленные сроки и в установленном порядке.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 xml:space="preserve">3.2.11. Ответственный за архив представляет в архивный сектор отдела муниципальной службы администрации МО «Аларский район» паспорт архива учреждения в установленные сроки. 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3.2.12.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9B3270" w:rsidRPr="00D67007" w:rsidRDefault="009B3270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3270" w:rsidRPr="00D67007" w:rsidRDefault="009B3270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 Права архива</w:t>
      </w:r>
    </w:p>
    <w:p w:rsidR="009B3270" w:rsidRPr="008F5E49" w:rsidRDefault="009B3270" w:rsidP="00A77E30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4.1. Контролировать выполнение установленных правил работы с документами в структурных подразделениях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4.2. Требовать от структурных подразделений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 своевременной передачи в архив документов в упорядоченном состоянии;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4.3. Запрашивать от структурных подразделений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», источники комплектования, необходимые для работы сведения;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4.4. Привлекать в необходимых случаях в качестве экспертов-консультантов специалистов, работающих в администрации МО «Аларский район»;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4.5. Требовать от сотрудников структурных подразделений администрации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 письменные объяснения причин отсутствия документов;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4.6.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9B3270" w:rsidRPr="00D67007" w:rsidRDefault="009B3270" w:rsidP="00A77E30">
      <w:pPr>
        <w:tabs>
          <w:tab w:val="left" w:pos="3900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B3270" w:rsidRPr="00D67007" w:rsidRDefault="009B3270" w:rsidP="00A77E30">
      <w:pPr>
        <w:tabs>
          <w:tab w:val="left" w:pos="390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5. Организация работы</w:t>
      </w:r>
    </w:p>
    <w:p w:rsidR="009B3270" w:rsidRPr="008F5E49" w:rsidRDefault="009B3270" w:rsidP="00A77E30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5.1. При смене ответственного за архив прием-передача дел проводится специально созданной комиссией. Акт приема-передачи утверждается главой администрации.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5.2. Ответственный за архив: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 xml:space="preserve">- Организует деятельность архива администрации </w:t>
      </w:r>
      <w:r>
        <w:rPr>
          <w:rFonts w:ascii="Arial" w:hAnsi="Arial" w:cs="Arial"/>
          <w:sz w:val="24"/>
          <w:szCs w:val="24"/>
          <w:lang w:eastAsia="ru-RU"/>
        </w:rPr>
        <w:t>МО «Забитуй</w:t>
      </w:r>
      <w:r w:rsidRPr="00D67007">
        <w:rPr>
          <w:rFonts w:ascii="Arial" w:hAnsi="Arial" w:cs="Arial"/>
          <w:sz w:val="24"/>
          <w:szCs w:val="24"/>
          <w:lang w:eastAsia="ru-RU"/>
        </w:rPr>
        <w:t>» и несет персональную ответственность за выполнение возложенных на него задач и функций.</w:t>
      </w:r>
    </w:p>
    <w:p w:rsidR="009B3270" w:rsidRPr="00D67007" w:rsidRDefault="009B3270" w:rsidP="00D67007">
      <w:pPr>
        <w:tabs>
          <w:tab w:val="left" w:pos="390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67007">
        <w:rPr>
          <w:rFonts w:ascii="Arial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муниципальной службы администрации МО «Аларский район» в установленном порядке.</w:t>
      </w:r>
    </w:p>
    <w:sectPr w:rsidR="009B3270" w:rsidRPr="00D67007" w:rsidSect="00A4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906"/>
    <w:rsid w:val="001C74C6"/>
    <w:rsid w:val="00367906"/>
    <w:rsid w:val="006426E5"/>
    <w:rsid w:val="008F5E49"/>
    <w:rsid w:val="009B3270"/>
    <w:rsid w:val="00A422D6"/>
    <w:rsid w:val="00A50CE9"/>
    <w:rsid w:val="00A77E30"/>
    <w:rsid w:val="00B30171"/>
    <w:rsid w:val="00C8210E"/>
    <w:rsid w:val="00D030F8"/>
    <w:rsid w:val="00D411E4"/>
    <w:rsid w:val="00D67007"/>
    <w:rsid w:val="00D91594"/>
    <w:rsid w:val="00DA1A5A"/>
    <w:rsid w:val="00E34712"/>
    <w:rsid w:val="00E41CDC"/>
    <w:rsid w:val="00EA08C1"/>
    <w:rsid w:val="00EC5188"/>
    <w:rsid w:val="00F8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2D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Normal"/>
    <w:uiPriority w:val="99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7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69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769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27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76896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27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227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27690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276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227693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6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227693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227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27691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27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76908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276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227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27691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227691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227694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276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276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227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7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27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27690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</TotalTime>
  <Pages>5</Pages>
  <Words>1627</Words>
  <Characters>9275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</cp:revision>
  <dcterms:created xsi:type="dcterms:W3CDTF">2019-11-12T01:55:00Z</dcterms:created>
  <dcterms:modified xsi:type="dcterms:W3CDTF">2019-11-14T09:12:00Z</dcterms:modified>
</cp:coreProperties>
</file>