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649" w:rsidRPr="002B7180" w:rsidRDefault="005C464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06.02.2018г.</w:t>
      </w:r>
      <w:r w:rsidRPr="00FE2518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06-П</w:t>
      </w:r>
    </w:p>
    <w:p w:rsidR="005C4649" w:rsidRPr="00FE2518" w:rsidRDefault="005C464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C4649" w:rsidRPr="00FE2518" w:rsidRDefault="005C464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5C4649" w:rsidRPr="00FE2518" w:rsidRDefault="005C464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C4649" w:rsidRPr="00FE2518" w:rsidRDefault="005C464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5C4649" w:rsidRPr="00FE2518" w:rsidRDefault="005C464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5C4649" w:rsidRPr="00FE2518" w:rsidRDefault="005C4649" w:rsidP="00AC77C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5C4649" w:rsidRPr="00FE2518" w:rsidRDefault="005C4649" w:rsidP="00AC77CE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5C4649" w:rsidRPr="001C6AFC" w:rsidRDefault="005C4649" w:rsidP="00AC77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C6AFC">
        <w:rPr>
          <w:rFonts w:ascii="Arial" w:hAnsi="Arial" w:cs="Arial"/>
          <w:b/>
          <w:sz w:val="32"/>
          <w:szCs w:val="32"/>
        </w:rPr>
        <w:t>ОБ УТВЕРЖДЕНИИ ПЛАНА РАЦИОНАЛЬНОГО ИСПОЛЬЗОВАНИЯ И ПРИРОДООХРАННЫХ МЕРОПРИЯТИЙ ПО ОХРАНЕ ЗЕМЕЛЬ СЕЛЬСКОХОЗЯЙСТВЕННОГО НАЗНАЧЕНИЯ, ПОРЯДКА ОПОВЕЩЕНИЯ ЖИТЕЛЕ</w:t>
      </w:r>
      <w:r>
        <w:rPr>
          <w:rFonts w:ascii="Arial" w:hAnsi="Arial" w:cs="Arial"/>
          <w:b/>
          <w:sz w:val="32"/>
          <w:szCs w:val="32"/>
        </w:rPr>
        <w:t>Й МУНИЦИПАЛЬНОГО ОБРАЗОВАНИЯ «ЗАБИТУЙ</w:t>
      </w:r>
      <w:r w:rsidRPr="001C6AFC">
        <w:rPr>
          <w:rFonts w:ascii="Arial" w:hAnsi="Arial" w:cs="Arial"/>
          <w:b/>
          <w:sz w:val="32"/>
          <w:szCs w:val="32"/>
        </w:rPr>
        <w:t>» О ПРОВЕДЕНИИ ХОЗЯЙСТВУЮЩИМИ СУБЪЕКТАМИ СЕЛЬСКОХОЗЯЙСТВЕННЫХ РАБОТ ПО ОБРАБОТКЕ СЕЛЬСКОХОЗЯЙСТВЕННЫХ ЗЕМЕЛЬ ПЕСТИЦИДАМИ И АГРОХИМИКАТАМИ НА ТЕРРИТОРИИ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ЗАБИТУЙ</w:t>
      </w:r>
      <w:r w:rsidRPr="001C6AFC">
        <w:rPr>
          <w:rFonts w:ascii="Arial" w:hAnsi="Arial" w:cs="Arial"/>
          <w:b/>
          <w:sz w:val="32"/>
          <w:szCs w:val="32"/>
        </w:rPr>
        <w:t>»</w:t>
      </w:r>
    </w:p>
    <w:p w:rsidR="005C4649" w:rsidRDefault="005C4649" w:rsidP="00AC77C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AC77C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В целях обеспечения благоприятной окружающей сре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ды и экологической безопасности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населения муниципального образования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«Забитуй»,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с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06.10.2003 №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10.01.2002 №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7-ФЗ «Об охране окружающей среды», руководствуясь Уставом муниципального образования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«Забитуй»,</w:t>
      </w:r>
    </w:p>
    <w:p w:rsidR="005C4649" w:rsidRPr="009C3681" w:rsidRDefault="005C4649" w:rsidP="002B7180">
      <w:pPr>
        <w:shd w:val="clear" w:color="auto" w:fill="FFFFFF"/>
        <w:tabs>
          <w:tab w:val="left" w:pos="3660"/>
        </w:tabs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5C4649" w:rsidRPr="007229CA" w:rsidRDefault="005C4649" w:rsidP="007229C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ru-RU"/>
        </w:rPr>
      </w:pPr>
      <w:r w:rsidRPr="00FE251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ПОСТАНОВЛЯ</w:t>
      </w:r>
      <w:r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ЕТ</w:t>
      </w:r>
      <w:r w:rsidRPr="00FE251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5C4649" w:rsidRPr="009C3681" w:rsidRDefault="005C4649" w:rsidP="009C368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5C4649" w:rsidRPr="00FE2518" w:rsidRDefault="005C4649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1. Утвердить План рационального использования и природоохранных мероприятий по охране земель сельскохозяйств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енного назначения (приложение №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1).</w:t>
      </w:r>
    </w:p>
    <w:p w:rsidR="005C4649" w:rsidRPr="00FE2518" w:rsidRDefault="005C4649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2. Утвердить Порядок оповещения жителей</w:t>
      </w:r>
      <w:r w:rsidRPr="007229C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муниципального образования «Забитуй»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о проведении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ке сельскохозяйственных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ами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на территории муниципального образования «Забитуй» (приложение №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2).</w:t>
      </w:r>
    </w:p>
    <w:p w:rsidR="005C4649" w:rsidRDefault="005C4649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3. Создать Комиссию по осуществлению земельного контроля за использованием земель сельскохозяйственного назначения на территории муниципального образования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«Забитуй» (приложение №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3).</w:t>
      </w:r>
    </w:p>
    <w:p w:rsidR="005C4649" w:rsidRPr="00FE2518" w:rsidRDefault="005C4649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Указанной Комиссии довести до сведения руководителей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яйственных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организаций и фермерских хозяйств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информацию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о недопустимости порчи земель ядохимикатами, пестицидами.</w:t>
      </w:r>
    </w:p>
    <w:p w:rsidR="005C4649" w:rsidRDefault="005C4649" w:rsidP="007A104B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color w:val="000000"/>
          <w:sz w:val="24"/>
          <w:szCs w:val="24"/>
          <w:lang w:eastAsia="ru-RU"/>
        </w:rPr>
        <w:t xml:space="preserve">4. </w:t>
      </w:r>
      <w:r w:rsidRPr="00401847">
        <w:rPr>
          <w:sz w:val="24"/>
          <w:szCs w:val="24"/>
        </w:rPr>
        <w:t xml:space="preserve">Опубликовать настоящее постановление в </w:t>
      </w:r>
      <w:r>
        <w:rPr>
          <w:sz w:val="24"/>
          <w:szCs w:val="24"/>
        </w:rPr>
        <w:t xml:space="preserve">печатном средстве массовой информации </w:t>
      </w:r>
      <w:r w:rsidRPr="00401847">
        <w:rPr>
          <w:sz w:val="24"/>
          <w:szCs w:val="24"/>
        </w:rPr>
        <w:t>«</w:t>
      </w:r>
      <w:r>
        <w:rPr>
          <w:sz w:val="24"/>
          <w:szCs w:val="24"/>
        </w:rPr>
        <w:t>Забитуйский вестник</w:t>
      </w:r>
      <w:r w:rsidRPr="00401847">
        <w:rPr>
          <w:sz w:val="24"/>
          <w:szCs w:val="24"/>
        </w:rPr>
        <w:t xml:space="preserve">» и </w:t>
      </w:r>
      <w:r>
        <w:rPr>
          <w:sz w:val="24"/>
          <w:szCs w:val="24"/>
        </w:rPr>
        <w:t xml:space="preserve">разместить </w:t>
      </w:r>
      <w:r w:rsidRPr="00401847">
        <w:rPr>
          <w:sz w:val="24"/>
          <w:szCs w:val="24"/>
        </w:rPr>
        <w:t>на официальном сайте муниципального образования «</w:t>
      </w:r>
      <w:r>
        <w:rPr>
          <w:sz w:val="24"/>
          <w:szCs w:val="24"/>
        </w:rPr>
        <w:t>Забитуй</w:t>
      </w:r>
      <w:r w:rsidRPr="00401847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401847">
        <w:rPr>
          <w:sz w:val="24"/>
          <w:szCs w:val="24"/>
        </w:rPr>
        <w:t>в информационно-телекоммуникационной сети «Интернет».</w:t>
      </w:r>
    </w:p>
    <w:p w:rsidR="005C4649" w:rsidRDefault="005C4649" w:rsidP="00954E30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401847">
        <w:rPr>
          <w:sz w:val="24"/>
          <w:szCs w:val="24"/>
        </w:rPr>
        <w:t xml:space="preserve"> Контроль за исполнением настоящего постановления </w:t>
      </w:r>
      <w:r>
        <w:rPr>
          <w:sz w:val="24"/>
          <w:szCs w:val="24"/>
        </w:rPr>
        <w:t>возложить на специалиста МО «Забитуй» Степанову Елену Григорьевну.</w:t>
      </w:r>
    </w:p>
    <w:p w:rsidR="005C4649" w:rsidRDefault="005C4649" w:rsidP="001C6AFC">
      <w:pPr>
        <w:pStyle w:val="ConsPlusNormal"/>
        <w:jc w:val="both"/>
        <w:rPr>
          <w:sz w:val="24"/>
          <w:szCs w:val="24"/>
        </w:rPr>
      </w:pPr>
    </w:p>
    <w:p w:rsidR="005C4649" w:rsidRDefault="005C4649" w:rsidP="001C6AFC">
      <w:pPr>
        <w:pStyle w:val="ConsPlusNormal"/>
        <w:jc w:val="both"/>
        <w:rPr>
          <w:sz w:val="24"/>
          <w:szCs w:val="24"/>
        </w:rPr>
      </w:pPr>
    </w:p>
    <w:p w:rsidR="005C4649" w:rsidRDefault="005C464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</w:t>
      </w:r>
    </w:p>
    <w:p w:rsidR="005C4649" w:rsidRDefault="005C464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образования «Забитуй»</w:t>
      </w:r>
    </w:p>
    <w:p w:rsidR="005C4649" w:rsidRDefault="005C464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С.П.Павленко</w:t>
      </w:r>
    </w:p>
    <w:p w:rsidR="005C4649" w:rsidRDefault="005C464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Приложение №</w:t>
      </w:r>
      <w:r w:rsidRPr="00FE2518">
        <w:rPr>
          <w:rFonts w:ascii="Courier New" w:hAnsi="Courier New" w:cs="Courier New"/>
          <w:color w:val="000000"/>
          <w:lang w:eastAsia="ru-RU"/>
        </w:rPr>
        <w:t>1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к Постановлению администрации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муниципального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hAnsi="Courier New" w:cs="Courier New"/>
          <w:color w:val="000000"/>
          <w:lang w:eastAsia="ru-RU"/>
        </w:rPr>
        <w:t xml:space="preserve"> </w:t>
      </w:r>
      <w:r>
        <w:rPr>
          <w:rFonts w:ascii="Courier New" w:hAnsi="Courier New" w:cs="Courier New"/>
          <w:color w:val="000000"/>
          <w:lang w:eastAsia="ru-RU"/>
        </w:rPr>
        <w:t>«Забитуй»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06.02.2018г.№06-П</w:t>
      </w:r>
    </w:p>
    <w:p w:rsidR="005C4649" w:rsidRPr="00FE2518" w:rsidRDefault="005C464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План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5C4649" w:rsidRDefault="005C4649" w:rsidP="00CF6C4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Default="005C4649" w:rsidP="00A0453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Введение</w:t>
      </w:r>
    </w:p>
    <w:p w:rsidR="005C4649" w:rsidRPr="00FE2518" w:rsidRDefault="005C4649" w:rsidP="00CF6C4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Default="005C4649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1. План рационального использования и природоохранных мероприятий по охране земель сельскохозяйственного назначения разработан в соответствии с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10.01.2002 №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7-ФЗ «Об охране окружающей среды».</w:t>
      </w:r>
    </w:p>
    <w:p w:rsidR="005C4649" w:rsidRDefault="005C4649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2. Рекомендации предназначены для использования землепользователями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муниципального образования «Забитуй»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, а также при составлении собственных Планов природоохранных мероприятий.</w:t>
      </w:r>
    </w:p>
    <w:p w:rsidR="005C4649" w:rsidRPr="00FE2518" w:rsidRDefault="005C4649" w:rsidP="00CF6C4B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Default="005C4649" w:rsidP="00A0453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Перечень мероприятий</w:t>
      </w:r>
    </w:p>
    <w:p w:rsidR="005C4649" w:rsidRPr="00FE2518" w:rsidRDefault="005C464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07"/>
        <w:gridCol w:w="4134"/>
        <w:gridCol w:w="5245"/>
      </w:tblGrid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п/</w:t>
            </w:r>
          </w:p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п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95411E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Проектные и научно-исследовательские работы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Примечание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строительства (реконструкции) противоэрозионных, противопаводковых,</w:t>
            </w:r>
          </w:p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противообвальных сооружений (гидромелиорация)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В соответствии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со ст. 13 Земельного Кодекса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работ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по а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гролесомелиорации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</w:tcPr>
          <w:p w:rsidR="005C4649" w:rsidRPr="006252DB" w:rsidRDefault="005C4649" w:rsidP="00A07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В соответствии со ст. 13 ЗК РФ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защите земель от водной и ветровой эрозии, селей, подтопления, заболач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ивания,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иссушения, уплотнения, загрязнения  химическими веществами, </w:t>
            </w:r>
            <w:r w:rsidRPr="006252DB">
              <w:rPr>
                <w:rFonts w:ascii="Courier New" w:hAnsi="Courier New" w:cs="Courier New"/>
              </w:rPr>
              <w:t>иными веществами и микроорганизмами, загрязнения отходами производства и потребления и другого негативного воздействия.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работ по химической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7229C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Разработка, согласование и утверждение проекта работ по технической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осуществления почвозащитных агротехнических мероприятий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строительства валов, плотин, водонаправляющих,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A0771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обустройства для складирования и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хранения минеральных и органических удобрений, пестицидов, химических веществ, в том числе нефтепродуктов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42 ЗК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земель и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почв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проектов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по приведению земель, нарушенных при проведении строительных работ, разработке карьеров, добыче общераспространенных полезных ископаемых, в состояние, пригодное для использования по назначению (рекультивация)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7229C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Технические (технологические) работы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Строительство, реконструкция или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ремонт противоэрозионных, противопаводковых, противообвальных сооружений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</w:tcPr>
          <w:p w:rsidR="005C4649" w:rsidRPr="00FE2518" w:rsidRDefault="005C4649" w:rsidP="00A077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13 ЗК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плодородия; по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земель; по защите сельскохозяйственных угодий и других земель от заражения бактериально-паразитическими и карантинными вредителями и болезнями растений, зарастания сорными растениями, кустарниками и мелколесьем, иных видов ухудшения состояния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Проведение террасирования крутых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склонов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12.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противоэрозионных лесных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насаждений по оврагам и балкам, берегам рек, водоемов, на песках, т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еррасах и эродируемых склонах (а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гролесомелиорация)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13.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защитных лесных полос, включая полезащитные лесные полосы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(а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гролесомелиорация)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14.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лесных насаждений на территориях, непригодных для сельскохозяйственного использования (территории, сильно расчлененные оврагами, размытые овраги и т.д.)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15.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Реконструкция и ремонт существующих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16.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Проведение рубок ухода существующих 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17.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Проведение инвентаризации защитных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лесонасаждений, созданных на землях сельскохозяйственного назначения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18.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Известкование, фосфоритование, гипсование почв (химическая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19.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Осуществление работ по уборке валунов, расчистке от древесной и травянистой растительности, кочек, пней, мха; рыхлению, пескованию, глинованию, землеванию, плантажу и первичной обработке почвы (культуртехническая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20.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Посев многолетних трав с большой нормой высева, чередование культур, буферных полос, безотвальная вспашка, распашка земель поперек склонов, кротование, щелевание, соблюдение 20-метровой буферной зоны, посев сидератов, возделывание про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пашных культур с использованием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постоянных гребней, залужение пашни, подверженной эрозии в сильной с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тепени (почвозащитные агротехни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ческие мероприятия)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22.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Строительство валов, плотин, ограждений, водонаправляющих,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23.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Вн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едрение технологий по защите сельскохозяйственных угодий </w:t>
            </w:r>
          </w:p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и других земель от зарастания сорными растениями, кустарника-</w:t>
            </w:r>
          </w:p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ми и мелколесьем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24.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Внедрение технологий по защите земель от заражения бактериально-паразитическими и карантинными вредителями и болезнями растений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25.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180713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Обустройство мест (площадок) для складирования и хранения минеральных и органических удобрений, пестицидов, химических веществ, в том числе нефтепродуктов 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42 ЗК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почв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26.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Рекультивация земель, нарушенных при проведении строительных работ, разработке карьеров, добыче общераспространенных полезных ископаемых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C7566E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B19ED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твердого противофильтрационного покрытия (асфальт, бетон и т.д.) в местах ремонта, технического обслуживания, хранения и стоянки сельскохозяйственной техники и автотранспорта; в местах складирования оборудования, ГСМ, отходов, химических средств защиты растений (ХСЗР) и удобрений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C7566E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42 ЗК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не допускать загрязнения почв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Организационные мероприятия &lt;*&gt;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rPr>
          <w:trHeight w:val="1065"/>
        </w:trPr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28.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Соблюдение порядка пр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именения хими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чес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ких минеральных удобрений и пес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тицидов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</w:tcPr>
          <w:p w:rsidR="005C4649" w:rsidRPr="006252DB" w:rsidRDefault="005C4649" w:rsidP="001807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252DB">
              <w:rPr>
                <w:rFonts w:ascii="Courier New" w:hAnsi="Courier New" w:cs="Courier New"/>
              </w:rPr>
              <w:t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агрохимикатов"</w:t>
            </w:r>
          </w:p>
          <w:p w:rsidR="005C4649" w:rsidRPr="00FE2518" w:rsidRDefault="005C4649" w:rsidP="00180713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29.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Соблюдение порядка применения органических удобрений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30.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Организация сдачи пестицидов и агрохимикат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ов с истекшим сроком годности и запрещенных к применению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ии со ст. 24 ФЗ от 19.07.1997 N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109-ФЗ "О безопа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сном обращении с пестицидами и агрохимикатами"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обезвреживание, утилизация, уничтожение и захоронение пришедших в негодность и (или) запреще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нных к применению пестицидов и агрохимикат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ов, а также тары из-под них обеспечиваются гражданами и юридическими лицами в соответствии с законодательством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5C4649" w:rsidRPr="006252DB" w:rsidTr="00A07718">
        <w:tc>
          <w:tcPr>
            <w:tcW w:w="0" w:type="auto"/>
            <w:shd w:val="clear" w:color="auto" w:fill="FFFFFF"/>
            <w:vAlign w:val="center"/>
          </w:tcPr>
          <w:p w:rsidR="005C4649" w:rsidRPr="00FE2518" w:rsidRDefault="005C4649" w:rsidP="00037E9C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31.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Организация установления или восстановления уничтоженных межевых знаков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5C4649" w:rsidRPr="00FE2518" w:rsidRDefault="005C464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В соответствии со ст. 42 ЗК РФ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 с законодательством.</w:t>
            </w:r>
          </w:p>
        </w:tc>
      </w:tr>
    </w:tbl>
    <w:p w:rsidR="005C4649" w:rsidRDefault="005C4649" w:rsidP="0089120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Приложение №</w:t>
      </w:r>
      <w:r w:rsidRPr="00FE2518">
        <w:rPr>
          <w:rFonts w:ascii="Courier New" w:hAnsi="Courier New" w:cs="Courier New"/>
          <w:color w:val="000000"/>
          <w:lang w:eastAsia="ru-RU"/>
        </w:rPr>
        <w:t>2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 xml:space="preserve">к Постановлению </w:t>
      </w:r>
      <w:r>
        <w:rPr>
          <w:rFonts w:ascii="Courier New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муниципального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hAnsi="Courier New" w:cs="Courier New"/>
          <w:color w:val="000000"/>
          <w:lang w:eastAsia="ru-RU"/>
        </w:rPr>
        <w:t xml:space="preserve"> </w:t>
      </w:r>
      <w:r>
        <w:rPr>
          <w:rFonts w:ascii="Courier New" w:hAnsi="Courier New" w:cs="Courier New"/>
          <w:color w:val="000000"/>
          <w:lang w:eastAsia="ru-RU"/>
        </w:rPr>
        <w:t>«Забитуй»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06.02.2018г.№</w:t>
      </w:r>
      <w:bookmarkStart w:id="0" w:name="_GoBack"/>
      <w:bookmarkEnd w:id="0"/>
      <w:r>
        <w:rPr>
          <w:rFonts w:ascii="Courier New" w:hAnsi="Courier New" w:cs="Courier New"/>
          <w:color w:val="000000"/>
          <w:lang w:eastAsia="ru-RU"/>
        </w:rPr>
        <w:t>06-П</w:t>
      </w:r>
    </w:p>
    <w:p w:rsidR="005C4649" w:rsidRDefault="005C464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Порядок</w:t>
      </w:r>
    </w:p>
    <w:p w:rsidR="005C4649" w:rsidRDefault="005C4649" w:rsidP="00C7566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оповещения жителей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«Забитуй»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о проведении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ке сельскохозяйственных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ами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на территории муниципального образования «Забитуй»</w:t>
      </w:r>
    </w:p>
    <w:p w:rsidR="005C4649" w:rsidRDefault="005C4649" w:rsidP="00C7566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C7566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1. Землепользователи Поселения обязаны заблаговременно не менее чем за 3 рабочих дня до времени начала проведения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обработке сель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скохозяйственных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земель пестицидами 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ами производить оповещение жителей о проведении указанных работ.</w:t>
      </w:r>
    </w:p>
    <w:p w:rsidR="005C4649" w:rsidRPr="00FE2518" w:rsidRDefault="005C464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2. Одновременно с подачей соответствующего объявления о предстоящей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ке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ами землепользователь осуществляет информирование населения о требуемых к соблюдению мерах предосторожности.</w:t>
      </w:r>
    </w:p>
    <w:p w:rsidR="005C4649" w:rsidRPr="00FE2518" w:rsidRDefault="005C464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3. Оповещение населения о проведении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ке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ами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местах, а также посредством подачи объявлений в средствах массовой информации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муниципального образования «Забитуй»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5C4649" w:rsidRPr="00FE2518" w:rsidRDefault="005C464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4. Комиссия по осуществлению земельного контроля за использованием земель сельскохозяйственного назначения осуществляет контроль за проведением оповещения населения землепользователем.</w:t>
      </w:r>
    </w:p>
    <w:p w:rsidR="005C4649" w:rsidRPr="00FE2518" w:rsidRDefault="005C464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5. Землепол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ьзователи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в случае допущения нарушения вышеуказанного Порядка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несут ответственность, предусмотренную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действующим законодательством.</w:t>
      </w:r>
    </w:p>
    <w:p w:rsidR="005C4649" w:rsidRDefault="005C464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5C4649" w:rsidRPr="00A0453D" w:rsidRDefault="005C464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Приложение №</w:t>
      </w:r>
      <w:r w:rsidRPr="00FE2518">
        <w:rPr>
          <w:rFonts w:ascii="Courier New" w:hAnsi="Courier New" w:cs="Courier New"/>
          <w:color w:val="000000"/>
          <w:lang w:eastAsia="ru-RU"/>
        </w:rPr>
        <w:t>3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 xml:space="preserve">к Постановлению </w:t>
      </w:r>
      <w:r>
        <w:rPr>
          <w:rFonts w:ascii="Courier New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муниципального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hAnsi="Courier New" w:cs="Courier New"/>
          <w:color w:val="000000"/>
          <w:lang w:eastAsia="ru-RU"/>
        </w:rPr>
        <w:t xml:space="preserve"> </w:t>
      </w:r>
      <w:r>
        <w:rPr>
          <w:rFonts w:ascii="Courier New" w:hAnsi="Courier New" w:cs="Courier New"/>
          <w:color w:val="000000"/>
          <w:lang w:eastAsia="ru-RU"/>
        </w:rPr>
        <w:t>«Забитуй»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06.02.2018г.№06-П</w:t>
      </w:r>
    </w:p>
    <w:p w:rsidR="005C4649" w:rsidRPr="00FE2518" w:rsidRDefault="005C4649" w:rsidP="00A0453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Pr="00FE2518" w:rsidRDefault="005C464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Состав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комиссии по осуществлению земельного контроля за использованием земель сельскохозяйственного назначения на территории</w:t>
      </w:r>
    </w:p>
    <w:p w:rsidR="005C4649" w:rsidRPr="00FE2518" w:rsidRDefault="005C464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«Забитуй»</w:t>
      </w:r>
    </w:p>
    <w:p w:rsidR="005C4649" w:rsidRPr="00FE2518" w:rsidRDefault="005C464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649" w:rsidRDefault="005C4649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Председатель комиссии: Павленко Сергей Павлович – глава муниципального образования «Забитуй»;</w:t>
      </w:r>
    </w:p>
    <w:p w:rsidR="005C4649" w:rsidRPr="00FE2518" w:rsidRDefault="005C4649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Секретарь комиссии: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Морозова Татьяна Никодимовна – ведущий специалист муниципального образования «Забитуй»;</w:t>
      </w:r>
    </w:p>
    <w:p w:rsidR="005C4649" w:rsidRPr="00FE2518" w:rsidRDefault="005C4649" w:rsidP="00037E9C">
      <w:pPr>
        <w:shd w:val="clear" w:color="auto" w:fill="FFFFFF"/>
        <w:tabs>
          <w:tab w:val="left" w:pos="3195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Члены комиссии: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Степанова Елена Григорьевна - специалист 1 категории муниципального образования «Забитуй»;</w:t>
      </w:r>
    </w:p>
    <w:p w:rsidR="005C4649" w:rsidRDefault="005C4649" w:rsidP="00A0453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Степанова Ольга Гавриловна – ведущий специалист муниципального образования «Забитуй»;</w:t>
      </w:r>
    </w:p>
    <w:p w:rsidR="005C4649" w:rsidRDefault="005C4649" w:rsidP="00037E9C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Лежанина Анжелика Николаевна – депутат Думы муниципального образования «Забитуй».</w:t>
      </w:r>
    </w:p>
    <w:sectPr w:rsidR="005C4649" w:rsidSect="00A93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4581"/>
    <w:rsid w:val="00037E9C"/>
    <w:rsid w:val="000A3070"/>
    <w:rsid w:val="000B0DB5"/>
    <w:rsid w:val="001059D7"/>
    <w:rsid w:val="00180713"/>
    <w:rsid w:val="001C6AFC"/>
    <w:rsid w:val="002B7180"/>
    <w:rsid w:val="002C078E"/>
    <w:rsid w:val="003862AB"/>
    <w:rsid w:val="00401847"/>
    <w:rsid w:val="004D1F2A"/>
    <w:rsid w:val="00541C8A"/>
    <w:rsid w:val="005C4649"/>
    <w:rsid w:val="005D55C5"/>
    <w:rsid w:val="005E764B"/>
    <w:rsid w:val="006141B6"/>
    <w:rsid w:val="006252DB"/>
    <w:rsid w:val="006562E7"/>
    <w:rsid w:val="00720CD4"/>
    <w:rsid w:val="007229CA"/>
    <w:rsid w:val="007679AE"/>
    <w:rsid w:val="007A104B"/>
    <w:rsid w:val="00880FE7"/>
    <w:rsid w:val="00891207"/>
    <w:rsid w:val="0095411E"/>
    <w:rsid w:val="00954E30"/>
    <w:rsid w:val="009C3681"/>
    <w:rsid w:val="00A0453D"/>
    <w:rsid w:val="00A07718"/>
    <w:rsid w:val="00A93716"/>
    <w:rsid w:val="00AC64BF"/>
    <w:rsid w:val="00AC77CE"/>
    <w:rsid w:val="00B23F28"/>
    <w:rsid w:val="00BA4581"/>
    <w:rsid w:val="00BD40F4"/>
    <w:rsid w:val="00C717D7"/>
    <w:rsid w:val="00C7566E"/>
    <w:rsid w:val="00CF6C4B"/>
    <w:rsid w:val="00DA52F8"/>
    <w:rsid w:val="00E34BCF"/>
    <w:rsid w:val="00EC23CC"/>
    <w:rsid w:val="00F5350F"/>
    <w:rsid w:val="00FB19ED"/>
    <w:rsid w:val="00FE2518"/>
    <w:rsid w:val="00FE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71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0453D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E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E3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96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209</TotalTime>
  <Pages>6</Pages>
  <Words>1890</Words>
  <Characters>10775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19</cp:revision>
  <cp:lastPrinted>2018-02-07T01:30:00Z</cp:lastPrinted>
  <dcterms:created xsi:type="dcterms:W3CDTF">2017-10-19T03:54:00Z</dcterms:created>
  <dcterms:modified xsi:type="dcterms:W3CDTF">2018-02-07T01:37:00Z</dcterms:modified>
</cp:coreProperties>
</file>