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8E" w:rsidRPr="00005B76" w:rsidRDefault="00F02D8E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30.09.2019г.№4/362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F02D8E" w:rsidRPr="00005B76" w:rsidRDefault="00F02D8E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2D8E" w:rsidRPr="00005B76" w:rsidRDefault="00F02D8E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F02D8E" w:rsidRPr="005E4BA4" w:rsidRDefault="00F02D8E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F02D8E" w:rsidRPr="005E4BA4" w:rsidRDefault="00F02D8E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F02D8E" w:rsidRPr="005E4BA4" w:rsidRDefault="00F02D8E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F02D8E" w:rsidRPr="00005B76" w:rsidRDefault="00F02D8E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F02D8E" w:rsidRPr="00005B76" w:rsidRDefault="00F02D8E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F02D8E" w:rsidRPr="00005B76" w:rsidRDefault="00F02D8E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ИПАЛЬНОГО ОБРАЗОВАНИЯ «ЗАБИТУЙ», ИХ СУПРУГА (СУПРУГИ) И НЕСОВЕРШЕННОЛЕТНИХ ДЕТЕЙ НА ОФИЦИАЛЬНОМ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 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F02D8E" w:rsidRDefault="00F02D8E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02D8E" w:rsidRDefault="00F02D8E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02D8E" w:rsidRPr="00CE5E9E" w:rsidRDefault="00F02D8E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</w:t>
      </w:r>
      <w:r>
        <w:rPr>
          <w:sz w:val="24"/>
          <w:szCs w:val="24"/>
        </w:rPr>
        <w:t>ости, и иных лиц их доходам»</w:t>
      </w:r>
      <w:r w:rsidRPr="00CE5E9E">
        <w:rPr>
          <w:sz w:val="24"/>
          <w:szCs w:val="24"/>
        </w:rPr>
        <w:t xml:space="preserve">, </w:t>
      </w:r>
      <w:r>
        <w:rPr>
          <w:sz w:val="24"/>
          <w:szCs w:val="24"/>
        </w:rPr>
        <w:t>частью 4 статьи 8 Федерального закона №230-ФЗ, частью 7</w:t>
      </w:r>
      <w:r w:rsidRPr="00CE5E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статьи 40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F02D8E" w:rsidRPr="00CE5E9E" w:rsidRDefault="00F02D8E" w:rsidP="006450F8">
      <w:pPr>
        <w:jc w:val="both"/>
      </w:pPr>
    </w:p>
    <w:p w:rsidR="00F02D8E" w:rsidRPr="005E4BA4" w:rsidRDefault="00F02D8E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F02D8E" w:rsidRPr="00CE5E9E" w:rsidRDefault="00F02D8E" w:rsidP="00291D67">
      <w:pPr>
        <w:jc w:val="center"/>
      </w:pPr>
    </w:p>
    <w:p w:rsidR="00F02D8E" w:rsidRPr="00CE5E9E" w:rsidRDefault="00F02D8E" w:rsidP="009271A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их супруга (супруги) и несовершеннолетних детей на официальном </w:t>
      </w:r>
      <w:r w:rsidRPr="00CE5E9E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 xml:space="preserve">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опубликования.</w:t>
      </w:r>
    </w:p>
    <w:p w:rsidR="00F02D8E" w:rsidRPr="00CE5E9E" w:rsidRDefault="00F02D8E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26.04.2019г.№4/346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имущественного характера лицами, замещающими муниц</w:t>
      </w:r>
      <w:r>
        <w:rPr>
          <w:rFonts w:ascii="Arial" w:hAnsi="Arial" w:cs="Arial"/>
        </w:rPr>
        <w:t>ипальные должности муниципального образования «Забитуй», и их супруга (супруги) и несовершеннолетних детей</w:t>
      </w:r>
      <w:r w:rsidRPr="00CE5E9E">
        <w:rPr>
          <w:rFonts w:ascii="Arial" w:hAnsi="Arial" w:cs="Arial"/>
        </w:rPr>
        <w:t xml:space="preserve"> на официальном с</w:t>
      </w:r>
      <w:r>
        <w:rPr>
          <w:rFonts w:ascii="Arial" w:hAnsi="Arial" w:cs="Arial"/>
        </w:rPr>
        <w:t>айте администрации муниципального образования «Забитуй</w:t>
      </w:r>
      <w:r w:rsidRPr="00CE5E9E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в информационно-телекоммуникационной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опубликования» признать утратившим силу.</w:t>
      </w:r>
    </w:p>
    <w:p w:rsidR="00F02D8E" w:rsidRPr="00CE5E9E" w:rsidRDefault="00F02D8E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 xml:space="preserve">ник» и разместить на официальном </w:t>
      </w:r>
      <w:r w:rsidRPr="00CE5E9E">
        <w:rPr>
          <w:rFonts w:ascii="Arial" w:hAnsi="Arial" w:cs="Arial"/>
        </w:rPr>
        <w:t>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F02D8E" w:rsidRPr="00CE5E9E" w:rsidRDefault="00F02D8E" w:rsidP="00FC57EF">
      <w:pPr>
        <w:pStyle w:val="ConsPlusNormal"/>
        <w:jc w:val="both"/>
        <w:rPr>
          <w:szCs w:val="24"/>
        </w:rPr>
      </w:pPr>
    </w:p>
    <w:p w:rsidR="00F02D8E" w:rsidRPr="00CE5E9E" w:rsidRDefault="00F02D8E" w:rsidP="00291D67">
      <w:pPr>
        <w:pStyle w:val="ConsPlusNormal"/>
        <w:jc w:val="both"/>
        <w:rPr>
          <w:szCs w:val="24"/>
        </w:rPr>
      </w:pPr>
    </w:p>
    <w:p w:rsidR="00F02D8E" w:rsidRPr="00CE5E9E" w:rsidRDefault="00F02D8E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F02D8E" w:rsidRPr="00CE5E9E" w:rsidRDefault="00F02D8E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F02D8E" w:rsidRPr="00CE5E9E" w:rsidRDefault="00F02D8E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F02D8E" w:rsidRPr="00CE5E9E" w:rsidRDefault="00F02D8E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F02D8E" w:rsidRPr="00CE5E9E" w:rsidRDefault="00F02D8E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F02D8E" w:rsidRPr="00CE5E9E" w:rsidRDefault="00F02D8E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F02D8E" w:rsidRPr="00CE5E9E" w:rsidRDefault="00F02D8E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30.09.2019г.№4/362-дмо</w:t>
      </w:r>
    </w:p>
    <w:p w:rsidR="00F02D8E" w:rsidRPr="00CE5E9E" w:rsidRDefault="00F02D8E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F02D8E" w:rsidRPr="005E4BA4" w:rsidRDefault="00F02D8E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F02D8E" w:rsidRPr="005E4BA4" w:rsidRDefault="00F02D8E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СУПРУГА (СУПРУГИ) ИХ НЕСОВЕРШЕННОЛЕТНИХ ДЕТЕЙ НА ОФИЦИАЛЬНОМ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F02D8E" w:rsidRDefault="00F02D8E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02D8E" w:rsidRDefault="00F02D8E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02D8E" w:rsidRPr="00FC57EF" w:rsidRDefault="00F02D8E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 xml:space="preserve">й сети "Интернет" на официальном </w:t>
      </w:r>
      <w:r w:rsidRPr="00FC57EF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FC57EF">
        <w:rPr>
          <w:rFonts w:ascii="Arial" w:hAnsi="Arial" w:cs="Arial"/>
        </w:rPr>
        <w:t>» (далее – официальный сайт) и предоставлению этих сведений средствам массовой информации для опубликования.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 xml:space="preserve">администрации муниципального образования «Забитуй» в информационно-телекоммуникационной сети Интернет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перечень объектов недви</w:t>
      </w:r>
      <w:r>
        <w:rPr>
          <w:rFonts w:ascii="Arial" w:hAnsi="Arial" w:cs="Arial"/>
        </w:rPr>
        <w:t>жимого имущества, принадлежащих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F02D8E" w:rsidRPr="009668D8" w:rsidRDefault="00F02D8E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официальном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>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официальном сайте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 xml:space="preserve">лицом, замещающего муниципальные должности муниципального образования «Забитуй», находятся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Размещение на официальном </w:t>
      </w:r>
      <w:r w:rsidRPr="009668D8">
        <w:rPr>
          <w:rFonts w:ascii="Arial" w:hAnsi="Arial" w:cs="Arial"/>
        </w:rPr>
        <w:t>сайт</w:t>
      </w:r>
      <w:r>
        <w:rPr>
          <w:rFonts w:ascii="Arial" w:hAnsi="Arial" w:cs="Arial"/>
        </w:rPr>
        <w:t>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его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 xml:space="preserve">ключаются ведущим специалистом отдела кадров администрацией муниципального образования «Забитуй» с официального </w:t>
      </w:r>
      <w:r w:rsidRPr="009668D8">
        <w:rPr>
          <w:rFonts w:ascii="Arial" w:hAnsi="Arial" w:cs="Arial"/>
        </w:rPr>
        <w:t>сайта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 xml:space="preserve">дения отсутствуют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«Забитуй».</w:t>
      </w:r>
    </w:p>
    <w:p w:rsidR="00F02D8E" w:rsidRPr="009668D8" w:rsidRDefault="00F02D8E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Размещение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администрации муниципального образования «Забитуй» (</w:t>
      </w:r>
      <w:r>
        <w:rPr>
          <w:rFonts w:ascii="Arial" w:hAnsi="Arial" w:cs="Arial"/>
        </w:rPr>
        <w:t>далее – ведущий специалист).</w:t>
      </w:r>
    </w:p>
    <w:p w:rsidR="00F02D8E" w:rsidRPr="009668D8" w:rsidRDefault="00F02D8E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специалист:</w:t>
      </w:r>
    </w:p>
    <w:p w:rsidR="00F02D8E" w:rsidRPr="009668D8" w:rsidRDefault="00F02D8E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F02D8E" w:rsidRPr="009668D8" w:rsidRDefault="00F02D8E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</w:t>
      </w:r>
      <w:r>
        <w:rPr>
          <w:rFonts w:ascii="Arial" w:hAnsi="Arial" w:cs="Arial"/>
        </w:rPr>
        <w:t xml:space="preserve">дения отсутствуют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>.</w:t>
      </w:r>
    </w:p>
    <w:p w:rsidR="00F02D8E" w:rsidRPr="009668D8" w:rsidRDefault="00F02D8E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</w:t>
      </w:r>
      <w:r>
        <w:rPr>
          <w:rFonts w:ascii="Arial" w:hAnsi="Arial" w:cs="Arial"/>
        </w:rPr>
        <w:t xml:space="preserve"> отдела кадров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F02D8E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84D12"/>
    <w:rsid w:val="000B00C1"/>
    <w:rsid w:val="000D185A"/>
    <w:rsid w:val="00143DA2"/>
    <w:rsid w:val="001478C8"/>
    <w:rsid w:val="00150BFF"/>
    <w:rsid w:val="00151E59"/>
    <w:rsid w:val="0018345F"/>
    <w:rsid w:val="00216266"/>
    <w:rsid w:val="00220EE1"/>
    <w:rsid w:val="00275A78"/>
    <w:rsid w:val="00291D67"/>
    <w:rsid w:val="0029426E"/>
    <w:rsid w:val="002A31FF"/>
    <w:rsid w:val="002B74C1"/>
    <w:rsid w:val="002C3890"/>
    <w:rsid w:val="00311BEC"/>
    <w:rsid w:val="00340E77"/>
    <w:rsid w:val="003D7630"/>
    <w:rsid w:val="00411A5A"/>
    <w:rsid w:val="00412867"/>
    <w:rsid w:val="004B25A1"/>
    <w:rsid w:val="004D61BB"/>
    <w:rsid w:val="00520633"/>
    <w:rsid w:val="00521D77"/>
    <w:rsid w:val="00580F5D"/>
    <w:rsid w:val="00585CCD"/>
    <w:rsid w:val="005E4BA4"/>
    <w:rsid w:val="006232D7"/>
    <w:rsid w:val="00633922"/>
    <w:rsid w:val="0064190E"/>
    <w:rsid w:val="006450F8"/>
    <w:rsid w:val="0067087E"/>
    <w:rsid w:val="00674A3F"/>
    <w:rsid w:val="006A294C"/>
    <w:rsid w:val="006A297B"/>
    <w:rsid w:val="006B6339"/>
    <w:rsid w:val="006C5DB6"/>
    <w:rsid w:val="006D7AD8"/>
    <w:rsid w:val="006E3084"/>
    <w:rsid w:val="007274BD"/>
    <w:rsid w:val="00746B8C"/>
    <w:rsid w:val="00750935"/>
    <w:rsid w:val="0078722C"/>
    <w:rsid w:val="007A6FAB"/>
    <w:rsid w:val="007E75A1"/>
    <w:rsid w:val="00803641"/>
    <w:rsid w:val="0084644B"/>
    <w:rsid w:val="0085545D"/>
    <w:rsid w:val="008A047F"/>
    <w:rsid w:val="00905ED5"/>
    <w:rsid w:val="009271A9"/>
    <w:rsid w:val="009668D8"/>
    <w:rsid w:val="009678C6"/>
    <w:rsid w:val="009C0B42"/>
    <w:rsid w:val="009D78AD"/>
    <w:rsid w:val="00A113D8"/>
    <w:rsid w:val="00A21A03"/>
    <w:rsid w:val="00A23A01"/>
    <w:rsid w:val="00A33F03"/>
    <w:rsid w:val="00A5500D"/>
    <w:rsid w:val="00AA3734"/>
    <w:rsid w:val="00AC2026"/>
    <w:rsid w:val="00AE76FD"/>
    <w:rsid w:val="00AF104F"/>
    <w:rsid w:val="00B23776"/>
    <w:rsid w:val="00BA26FF"/>
    <w:rsid w:val="00BD0E89"/>
    <w:rsid w:val="00BD5C59"/>
    <w:rsid w:val="00C31B5A"/>
    <w:rsid w:val="00CE5E9E"/>
    <w:rsid w:val="00CF2ACC"/>
    <w:rsid w:val="00D43E57"/>
    <w:rsid w:val="00D573D0"/>
    <w:rsid w:val="00D5746B"/>
    <w:rsid w:val="00D75EC3"/>
    <w:rsid w:val="00D77AC8"/>
    <w:rsid w:val="00D823AA"/>
    <w:rsid w:val="00DE2CF5"/>
    <w:rsid w:val="00E1220A"/>
    <w:rsid w:val="00EA12F9"/>
    <w:rsid w:val="00EB6130"/>
    <w:rsid w:val="00EB7566"/>
    <w:rsid w:val="00F02D8E"/>
    <w:rsid w:val="00F12170"/>
    <w:rsid w:val="00F8609A"/>
    <w:rsid w:val="00FA36D7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05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566</TotalTime>
  <Pages>4</Pages>
  <Words>1495</Words>
  <Characters>8525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34</cp:revision>
  <cp:lastPrinted>2019-10-02T01:44:00Z</cp:lastPrinted>
  <dcterms:created xsi:type="dcterms:W3CDTF">2016-05-18T09:26:00Z</dcterms:created>
  <dcterms:modified xsi:type="dcterms:W3CDTF">2019-10-02T01:45:00Z</dcterms:modified>
</cp:coreProperties>
</file>