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3DF" w:rsidRPr="00AF3425" w:rsidRDefault="009043DF" w:rsidP="00973435">
      <w:pPr>
        <w:jc w:val="center"/>
        <w:rPr>
          <w:b/>
          <w:sz w:val="36"/>
          <w:szCs w:val="36"/>
        </w:rPr>
      </w:pPr>
      <w:r w:rsidRPr="00AF3425">
        <w:rPr>
          <w:b/>
          <w:sz w:val="36"/>
          <w:szCs w:val="36"/>
        </w:rPr>
        <w:t>Печатное средство массовой информации</w:t>
      </w:r>
    </w:p>
    <w:p w:rsidR="009043DF" w:rsidRPr="00AF3425" w:rsidRDefault="009043DF" w:rsidP="00973435">
      <w:pPr>
        <w:jc w:val="center"/>
        <w:rPr>
          <w:b/>
          <w:i/>
          <w:sz w:val="36"/>
          <w:szCs w:val="36"/>
        </w:rPr>
      </w:pPr>
      <w:r w:rsidRPr="00AF3425">
        <w:rPr>
          <w:b/>
          <w:i/>
          <w:sz w:val="36"/>
          <w:szCs w:val="36"/>
        </w:rPr>
        <w:t>«</w:t>
      </w:r>
      <w:r w:rsidRPr="00AF3425">
        <w:rPr>
          <w:b/>
          <w:sz w:val="36"/>
          <w:szCs w:val="36"/>
        </w:rPr>
        <w:t>Забитуйский ВЕСТНИК</w:t>
      </w:r>
      <w:r w:rsidRPr="00AF3425">
        <w:rPr>
          <w:b/>
          <w:i/>
          <w:sz w:val="36"/>
          <w:szCs w:val="36"/>
        </w:rPr>
        <w:t>»</w:t>
      </w:r>
    </w:p>
    <w:p w:rsidR="009043DF" w:rsidRPr="00AF3425" w:rsidRDefault="009043DF" w:rsidP="00973435">
      <w:pPr>
        <w:pBdr>
          <w:bottom w:val="single" w:sz="12" w:space="1" w:color="auto"/>
        </w:pBd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3 апреля 2019</w:t>
      </w:r>
      <w:r w:rsidRPr="00AF3425">
        <w:rPr>
          <w:b/>
          <w:sz w:val="36"/>
          <w:szCs w:val="36"/>
        </w:rPr>
        <w:t xml:space="preserve"> года, спец.выпуск</w:t>
      </w:r>
    </w:p>
    <w:p w:rsidR="009043DF" w:rsidRDefault="009043DF" w:rsidP="00BB42E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Публикуется информация по пожароопасному периоду.</w:t>
      </w:r>
    </w:p>
    <w:p w:rsidR="009043DF" w:rsidRDefault="009043DF" w:rsidP="00BB42E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Ежегодно с наступлением пожароопасного сезона вводится множество ограничений, связанных с использованием различных источников открытого огня, а у населения возникает множество вопросов, касающихся грамотного поведения в особый противопожарный режим. Какие действия под запретом и что является вполне допустимым? Какие меры административного воздействия могут последовать за то или иное нарушение? Как пережить весну без костров? Можно ли готовить шашлыки? Разрешён ли вход в лес? Все интересующие вопросы жители Иркутской области могут задать уже сейчас! 2 апреля в Главном управлении МЧС России по Иркутской области состоится открытая коллегия, на которой специалисты по пожарному надзору ответят на все актуальные вопросы!</w:t>
      </w:r>
    </w:p>
    <w:p w:rsidR="009043DF" w:rsidRDefault="009043DF" w:rsidP="00BB42E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Вопросы и предложения можно оставить в комментариях ниже :)</w:t>
      </w:r>
    </w:p>
    <w:p w:rsidR="009043DF" w:rsidRDefault="009043DF" w:rsidP="00BB42E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Ответы будут даны на все без исключения вопросы!</w:t>
      </w:r>
    </w:p>
    <w:p w:rsidR="009043DF" w:rsidRDefault="009043DF" w:rsidP="00BB42E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Будьте грамотными в вопросах пожарной безопасности!</w:t>
      </w:r>
    </w:p>
    <w:p w:rsidR="009043DF" w:rsidRDefault="009043DF"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https://i.mycdn.me/image?id=885601385421&amp;t=0&amp;plc=WEB&amp;tkn=*5rFEnBlV3E24cAtnTG8UZd0NCEk" style="width:465.75pt;height:327.75pt;visibility:visible">
            <v:imagedata r:id="rId4" o:title=""/>
          </v:shape>
        </w:pict>
      </w:r>
    </w:p>
    <w:p w:rsidR="009043DF" w:rsidRDefault="009043DF"/>
    <w:p w:rsidR="009043DF" w:rsidRPr="001E2602" w:rsidRDefault="009043DF" w:rsidP="001E2602">
      <w:pPr>
        <w:rPr>
          <w:rFonts w:ascii="Times New Roman" w:hAnsi="Times New Roman"/>
        </w:rPr>
      </w:pPr>
    </w:p>
    <w:p w:rsidR="009043DF" w:rsidRPr="001E2602" w:rsidRDefault="009043DF" w:rsidP="001E2602">
      <w:pPr>
        <w:rPr>
          <w:rFonts w:ascii="Times New Roman" w:hAnsi="Times New Roman"/>
        </w:rPr>
      </w:pPr>
    </w:p>
    <w:p w:rsidR="009043DF" w:rsidRDefault="009043DF">
      <w:pPr>
        <w:rPr>
          <w:rFonts w:ascii="Times New Roman" w:hAnsi="Times New Roman"/>
        </w:rPr>
      </w:pPr>
      <w:r w:rsidRPr="00073B18">
        <w:rPr>
          <w:rFonts w:ascii="Times New Roman" w:hAnsi="Times New Roman"/>
          <w:noProof/>
          <w:lang w:eastAsia="ru-RU"/>
        </w:rPr>
        <w:pict>
          <v:shape id="Рисунок 5" o:spid="_x0000_i1026" type="#_x0000_t75" style="width:318pt;height:238.5pt;rotation:90;visibility:visible">
            <v:imagedata r:id="rId5" o:title="" croptop="13408f" cropbottom="18922f"/>
          </v:shape>
        </w:pict>
      </w:r>
      <w:r w:rsidRPr="00073B18">
        <w:rPr>
          <w:rFonts w:ascii="Times New Roman" w:hAnsi="Times New Roman"/>
          <w:noProof/>
          <w:lang w:eastAsia="ru-RU"/>
        </w:rPr>
        <w:pict>
          <v:shape id="Рисунок 4" o:spid="_x0000_i1027" type="#_x0000_t75" style="width:312.75pt;height:235.5pt;rotation:90;visibility:visible">
            <v:imagedata r:id="rId6" o:title="" croptop="10411f" cropbottom="21976f"/>
          </v:shape>
        </w:pict>
      </w:r>
      <w:r w:rsidRPr="00073B18">
        <w:rPr>
          <w:rFonts w:ascii="Times New Roman" w:hAnsi="Times New Roman"/>
          <w:noProof/>
          <w:lang w:eastAsia="ru-RU"/>
        </w:rPr>
        <w:pict>
          <v:shape id="Рисунок 3" o:spid="_x0000_i1028" type="#_x0000_t75" style="width:350.25pt;height:502.5pt;rotation:90;visibility:visible">
            <v:imagedata r:id="rId7" o:title=""/>
          </v:shape>
        </w:pict>
      </w:r>
      <w:bookmarkStart w:id="0" w:name="_GoBack"/>
      <w:bookmarkEnd w:id="0"/>
      <w:r w:rsidRPr="00073B18">
        <w:rPr>
          <w:rFonts w:ascii="Times New Roman" w:hAnsi="Times New Roman"/>
          <w:noProof/>
          <w:lang w:eastAsia="ru-RU"/>
        </w:rPr>
        <w:pict>
          <v:shape id="Рисунок 2" o:spid="_x0000_i1029" type="#_x0000_t75" style="width:369.75pt;height:526.5pt;rotation:90;visibility:visible">
            <v:imagedata r:id="rId8" o:title=""/>
          </v:shape>
        </w:pict>
      </w:r>
    </w:p>
    <w:p w:rsidR="009043DF" w:rsidRPr="00973435" w:rsidRDefault="009043DF" w:rsidP="00973435">
      <w:pPr>
        <w:rPr>
          <w:rFonts w:ascii="Times New Roman" w:hAnsi="Times New Roman"/>
        </w:rPr>
      </w:pPr>
    </w:p>
    <w:p w:rsidR="009043DF" w:rsidRPr="00973435" w:rsidRDefault="009043DF" w:rsidP="00973435">
      <w:pPr>
        <w:rPr>
          <w:rFonts w:ascii="Times New Roman" w:hAnsi="Times New Roman"/>
        </w:rPr>
      </w:pPr>
    </w:p>
    <w:p w:rsidR="009043DF" w:rsidRDefault="009043DF" w:rsidP="00973435">
      <w:pPr>
        <w:rPr>
          <w:rFonts w:ascii="Times New Roman" w:hAnsi="Times New Roman"/>
        </w:rPr>
      </w:pPr>
    </w:p>
    <w:p w:rsidR="009043DF" w:rsidRDefault="009043DF" w:rsidP="0097343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</w:t>
      </w:r>
    </w:p>
    <w:p w:rsidR="009043DF" w:rsidRPr="00973435" w:rsidRDefault="009043DF" w:rsidP="00973435">
      <w:pPr>
        <w:spacing w:after="0" w:line="240" w:lineRule="auto"/>
        <w:rPr>
          <w:b/>
          <w:sz w:val="28"/>
          <w:szCs w:val="28"/>
        </w:rPr>
      </w:pPr>
    </w:p>
    <w:p w:rsidR="009043DF" w:rsidRPr="00973435" w:rsidRDefault="009043DF" w:rsidP="00973435">
      <w:pPr>
        <w:spacing w:after="0" w:line="240" w:lineRule="auto"/>
        <w:rPr>
          <w:b/>
          <w:sz w:val="28"/>
          <w:szCs w:val="28"/>
        </w:rPr>
      </w:pPr>
      <w:r w:rsidRPr="00973435">
        <w:rPr>
          <w:b/>
          <w:sz w:val="28"/>
          <w:szCs w:val="28"/>
        </w:rPr>
        <w:t>Учредитель печатного средства массовой информации «Забитуйский вестник» - Дума МО «Забитуй»</w:t>
      </w:r>
    </w:p>
    <w:p w:rsidR="009043DF" w:rsidRPr="00973435" w:rsidRDefault="009043DF" w:rsidP="00973435">
      <w:pPr>
        <w:spacing w:after="0" w:line="240" w:lineRule="auto"/>
        <w:rPr>
          <w:b/>
          <w:sz w:val="28"/>
          <w:szCs w:val="28"/>
        </w:rPr>
      </w:pPr>
      <w:r w:rsidRPr="00973435">
        <w:rPr>
          <w:b/>
          <w:sz w:val="28"/>
          <w:szCs w:val="28"/>
        </w:rPr>
        <w:t xml:space="preserve">Главный редактор-глава муниципального образования «Забитуй» </w:t>
      </w:r>
    </w:p>
    <w:p w:rsidR="009043DF" w:rsidRPr="00973435" w:rsidRDefault="009043DF" w:rsidP="00973435">
      <w:pPr>
        <w:spacing w:after="0" w:line="240" w:lineRule="auto"/>
        <w:rPr>
          <w:b/>
          <w:sz w:val="28"/>
          <w:szCs w:val="28"/>
        </w:rPr>
      </w:pPr>
      <w:r w:rsidRPr="00973435">
        <w:rPr>
          <w:b/>
          <w:sz w:val="28"/>
          <w:szCs w:val="28"/>
        </w:rPr>
        <w:t>Павленко Сергей Павлович</w:t>
      </w:r>
    </w:p>
    <w:p w:rsidR="009043DF" w:rsidRPr="00973435" w:rsidRDefault="009043DF" w:rsidP="00973435">
      <w:pPr>
        <w:spacing w:after="0" w:line="240" w:lineRule="auto"/>
        <w:rPr>
          <w:b/>
          <w:sz w:val="28"/>
          <w:szCs w:val="28"/>
        </w:rPr>
      </w:pPr>
      <w:r w:rsidRPr="00973435">
        <w:rPr>
          <w:b/>
          <w:sz w:val="28"/>
          <w:szCs w:val="28"/>
        </w:rPr>
        <w:t>М.П.</w:t>
      </w:r>
    </w:p>
    <w:p w:rsidR="009043DF" w:rsidRPr="00973435" w:rsidRDefault="009043DF" w:rsidP="00973435">
      <w:pPr>
        <w:spacing w:after="0" w:line="240" w:lineRule="auto"/>
        <w:rPr>
          <w:b/>
          <w:sz w:val="28"/>
          <w:szCs w:val="28"/>
        </w:rPr>
      </w:pPr>
      <w:r w:rsidRPr="00973435">
        <w:rPr>
          <w:b/>
          <w:sz w:val="28"/>
          <w:szCs w:val="28"/>
        </w:rPr>
        <w:t>Тираж- 50 экземпляров.</w:t>
      </w:r>
    </w:p>
    <w:p w:rsidR="009043DF" w:rsidRPr="00973435" w:rsidRDefault="009043DF" w:rsidP="00973435">
      <w:pPr>
        <w:spacing w:after="0" w:line="240" w:lineRule="auto"/>
        <w:rPr>
          <w:b/>
          <w:sz w:val="28"/>
          <w:szCs w:val="28"/>
        </w:rPr>
      </w:pPr>
      <w:r w:rsidRPr="00973435">
        <w:rPr>
          <w:b/>
          <w:sz w:val="28"/>
          <w:szCs w:val="28"/>
        </w:rPr>
        <w:t>Распространяется бесплатно.</w:t>
      </w:r>
    </w:p>
    <w:p w:rsidR="009043DF" w:rsidRPr="00973435" w:rsidRDefault="009043DF" w:rsidP="00973435">
      <w:pPr>
        <w:spacing w:after="0" w:line="240" w:lineRule="auto"/>
        <w:rPr>
          <w:b/>
          <w:sz w:val="28"/>
          <w:szCs w:val="28"/>
        </w:rPr>
      </w:pPr>
      <w:r w:rsidRPr="00973435">
        <w:rPr>
          <w:b/>
          <w:sz w:val="28"/>
          <w:szCs w:val="28"/>
        </w:rPr>
        <w:t>Адрес редакции- п.Забитуй, ул. 70 лет Октября, 24</w:t>
      </w:r>
    </w:p>
    <w:p w:rsidR="009043DF" w:rsidRPr="00973435" w:rsidRDefault="009043DF" w:rsidP="00973435">
      <w:pPr>
        <w:spacing w:after="0" w:line="240" w:lineRule="auto"/>
        <w:rPr>
          <w:b/>
          <w:sz w:val="28"/>
          <w:szCs w:val="28"/>
        </w:rPr>
      </w:pPr>
      <w:r w:rsidRPr="00973435">
        <w:rPr>
          <w:b/>
          <w:sz w:val="28"/>
          <w:szCs w:val="28"/>
        </w:rPr>
        <w:t>Номер подписан в печать 3 апреля 2019 года</w:t>
      </w:r>
    </w:p>
    <w:p w:rsidR="009043DF" w:rsidRPr="00973435" w:rsidRDefault="009043DF" w:rsidP="00973435">
      <w:pPr>
        <w:rPr>
          <w:b/>
        </w:rPr>
      </w:pPr>
    </w:p>
    <w:p w:rsidR="009043DF" w:rsidRPr="00973435" w:rsidRDefault="009043DF" w:rsidP="00973435">
      <w:pPr>
        <w:rPr>
          <w:rFonts w:ascii="Times New Roman" w:hAnsi="Times New Roman"/>
        </w:rPr>
      </w:pPr>
    </w:p>
    <w:sectPr w:rsidR="009043DF" w:rsidRPr="00973435" w:rsidSect="001E2602">
      <w:pgSz w:w="11906" w:h="16838"/>
      <w:pgMar w:top="1134" w:right="850" w:bottom="567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B6131"/>
    <w:rsid w:val="00073B18"/>
    <w:rsid w:val="000772A6"/>
    <w:rsid w:val="000B6131"/>
    <w:rsid w:val="000D4506"/>
    <w:rsid w:val="001E2602"/>
    <w:rsid w:val="005572FD"/>
    <w:rsid w:val="006F1888"/>
    <w:rsid w:val="00732DFE"/>
    <w:rsid w:val="0086447B"/>
    <w:rsid w:val="009043DF"/>
    <w:rsid w:val="00973435"/>
    <w:rsid w:val="009F4732"/>
    <w:rsid w:val="00AF3425"/>
    <w:rsid w:val="00BB42E6"/>
    <w:rsid w:val="00BE2923"/>
    <w:rsid w:val="00CA6217"/>
    <w:rsid w:val="00F710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2E6"/>
    <w:pPr>
      <w:spacing w:after="160" w:line="25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1E2602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8527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</TotalTime>
  <Pages>3</Pages>
  <Words>214</Words>
  <Characters>1220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пк</cp:lastModifiedBy>
  <cp:revision>7</cp:revision>
  <cp:lastPrinted>2019-04-08T07:19:00Z</cp:lastPrinted>
  <dcterms:created xsi:type="dcterms:W3CDTF">2019-03-17T05:00:00Z</dcterms:created>
  <dcterms:modified xsi:type="dcterms:W3CDTF">2019-04-08T07:20:00Z</dcterms:modified>
</cp:coreProperties>
</file>